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579E3" w14:textId="77777777" w:rsidR="00C244C6" w:rsidRDefault="00C244C6" w:rsidP="009F43AD">
      <w:pPr>
        <w:pStyle w:val="Title"/>
      </w:pPr>
    </w:p>
    <w:p w14:paraId="3CF9B15D" w14:textId="31742902" w:rsidR="001D7F80" w:rsidRPr="00346824" w:rsidRDefault="001D7F80" w:rsidP="009F43AD">
      <w:pPr>
        <w:pStyle w:val="Title"/>
      </w:pPr>
      <w:r w:rsidRPr="00346824">
        <w:t>BARNARD CASTLE TOWN COUNCIL</w:t>
      </w:r>
      <w:r w:rsidRPr="00346824">
        <w:br/>
      </w:r>
      <w:r w:rsidR="00691758">
        <w:t xml:space="preserve">ANNUAL </w:t>
      </w:r>
      <w:r w:rsidR="00A96F5B">
        <w:t>COUNCIL MEETING</w:t>
      </w:r>
      <w:r w:rsidR="007745E3">
        <w:t xml:space="preserve"> </w:t>
      </w:r>
    </w:p>
    <w:p w14:paraId="5216156D" w14:textId="4DC527D8" w:rsidR="001D7F80" w:rsidRDefault="002D2B10" w:rsidP="00346824">
      <w:pPr>
        <w:pStyle w:val="Title"/>
      </w:pPr>
      <w:r>
        <w:t>1</w:t>
      </w:r>
      <w:r w:rsidR="0007405C">
        <w:t>1</w:t>
      </w:r>
      <w:r w:rsidR="009538C7">
        <w:t xml:space="preserve"> MAY</w:t>
      </w:r>
      <w:r w:rsidR="007745E3">
        <w:t xml:space="preserve"> 202</w:t>
      </w:r>
      <w:r w:rsidR="0007405C">
        <w:t>6</w:t>
      </w:r>
    </w:p>
    <w:p w14:paraId="71E2F3F8" w14:textId="77777777" w:rsidR="003F55EC" w:rsidRDefault="001D7F80" w:rsidP="003F55EC">
      <w:pPr>
        <w:spacing w:after="120"/>
      </w:pPr>
      <w:r w:rsidRPr="0007154D">
        <w:rPr>
          <w:b/>
        </w:rPr>
        <w:t xml:space="preserve">PRESENT: </w:t>
      </w:r>
      <w:r w:rsidRPr="003F55EC">
        <w:t>Councillor</w:t>
      </w:r>
      <w:r w:rsidR="004871AF" w:rsidRPr="003F55EC">
        <w:t xml:space="preserve">s </w:t>
      </w:r>
      <w:r w:rsidR="00D635CD" w:rsidRPr="003F55EC">
        <w:t>Ing</w:t>
      </w:r>
      <w:r w:rsidR="004871AF" w:rsidRPr="003F55EC">
        <w:t xml:space="preserve">, </w:t>
      </w:r>
      <w:r w:rsidR="00B84DCD" w:rsidRPr="003F55EC">
        <w:t xml:space="preserve">Chatterjee, Foote-Wood, Turnbull, Thompson, Peat, </w:t>
      </w:r>
      <w:r w:rsidR="00AA3B44" w:rsidRPr="003F55EC">
        <w:t xml:space="preserve">Kirkbride, </w:t>
      </w:r>
      <w:r w:rsidR="00B84DCD" w:rsidRPr="003F55EC">
        <w:t>Witham</w:t>
      </w:r>
      <w:r w:rsidR="003F55EC">
        <w:t>, Rowell</w:t>
      </w:r>
      <w:r w:rsidR="00B84DCD" w:rsidRPr="003F55EC">
        <w:t xml:space="preserve"> &amp; Hand</w:t>
      </w:r>
      <w:r w:rsidR="003F55EC">
        <w:t>.</w:t>
      </w:r>
      <w:r w:rsidR="007745E3" w:rsidRPr="0007154D">
        <w:br/>
      </w:r>
      <w:r w:rsidRPr="0007154D">
        <w:rPr>
          <w:b/>
        </w:rPr>
        <w:t xml:space="preserve">Officers: </w:t>
      </w:r>
      <w:r w:rsidRPr="0007154D">
        <w:t xml:space="preserve">Mr </w:t>
      </w:r>
      <w:r w:rsidR="00A96F5B" w:rsidRPr="0007154D">
        <w:t>Clark</w:t>
      </w:r>
      <w:r w:rsidRPr="0007154D">
        <w:t xml:space="preserve"> (Town Clerk)</w:t>
      </w:r>
    </w:p>
    <w:p w14:paraId="182812C9" w14:textId="7BA13108" w:rsidR="003F55EC" w:rsidRPr="0007405C" w:rsidRDefault="003F55EC" w:rsidP="003F55EC">
      <w:pPr>
        <w:spacing w:after="120"/>
      </w:pPr>
      <w:r w:rsidRPr="003F55EC">
        <w:rPr>
          <w:b/>
          <w:bCs/>
        </w:rPr>
        <w:t>Others:</w:t>
      </w:r>
      <w:r>
        <w:t xml:space="preserve"> Teesdale Mercury</w:t>
      </w:r>
    </w:p>
    <w:p w14:paraId="2A1B9669" w14:textId="58851636" w:rsidR="006A1DB3" w:rsidRDefault="006A1DB3" w:rsidP="00346824">
      <w:r>
        <w:t xml:space="preserve">The outgoing Town Mayor, Cllr </w:t>
      </w:r>
      <w:r w:rsidR="00F2529C">
        <w:t>Ing</w:t>
      </w:r>
      <w:r>
        <w:t xml:space="preserve"> opened the meeting.</w:t>
      </w:r>
    </w:p>
    <w:p w14:paraId="1A420B95" w14:textId="21145F41" w:rsidR="00DB5A20" w:rsidRPr="007745E3" w:rsidRDefault="0006769C" w:rsidP="007C4E73">
      <w:pPr>
        <w:pStyle w:val="Heading1"/>
        <w:numPr>
          <w:ilvl w:val="0"/>
          <w:numId w:val="8"/>
        </w:numPr>
        <w:ind w:left="567" w:hanging="567"/>
      </w:pPr>
      <w:r>
        <w:t>ELECTION OF TOWN MAYOR FOR MUNICIPAL YEAR 202</w:t>
      </w:r>
      <w:r w:rsidR="00030893">
        <w:t>6/27</w:t>
      </w:r>
    </w:p>
    <w:p w14:paraId="0AF0D5C1" w14:textId="281FE3BC" w:rsidR="0007154D" w:rsidRDefault="000B2C0E" w:rsidP="000B2C0E">
      <w:pPr>
        <w:spacing w:after="120"/>
        <w:rPr>
          <w:bCs/>
        </w:rPr>
      </w:pPr>
      <w:r w:rsidRPr="000B2C0E">
        <w:rPr>
          <w:bCs/>
        </w:rPr>
        <w:t>C</w:t>
      </w:r>
      <w:r w:rsidR="003F55EC">
        <w:rPr>
          <w:bCs/>
        </w:rPr>
        <w:t>llr’s Foote-Wood &amp; Ing were proposed and seconded.</w:t>
      </w:r>
    </w:p>
    <w:p w14:paraId="7481074B" w14:textId="75943F33" w:rsidR="003F55EC" w:rsidRDefault="003F55EC" w:rsidP="000B2C0E">
      <w:pPr>
        <w:spacing w:after="120"/>
        <w:rPr>
          <w:bCs/>
        </w:rPr>
      </w:pPr>
      <w:r>
        <w:rPr>
          <w:bCs/>
        </w:rPr>
        <w:t>A vote by show of hands was taken</w:t>
      </w:r>
    </w:p>
    <w:p w14:paraId="47C638A6" w14:textId="28C9ACB2" w:rsidR="003F55EC" w:rsidRDefault="003F55EC" w:rsidP="000B2C0E">
      <w:pPr>
        <w:spacing w:after="120"/>
        <w:rPr>
          <w:bCs/>
        </w:rPr>
      </w:pPr>
      <w:r>
        <w:rPr>
          <w:bCs/>
        </w:rPr>
        <w:t xml:space="preserve">Cllr Foote-Wood – </w:t>
      </w:r>
      <w:r w:rsidR="00EB2875">
        <w:rPr>
          <w:bCs/>
        </w:rPr>
        <w:t>3</w:t>
      </w:r>
      <w:r>
        <w:rPr>
          <w:bCs/>
        </w:rPr>
        <w:t xml:space="preserve"> votes</w:t>
      </w:r>
    </w:p>
    <w:p w14:paraId="47A539EE" w14:textId="7621C67F" w:rsidR="003F55EC" w:rsidRDefault="003F55EC" w:rsidP="000B2C0E">
      <w:pPr>
        <w:spacing w:after="120"/>
        <w:rPr>
          <w:bCs/>
        </w:rPr>
      </w:pPr>
      <w:r>
        <w:rPr>
          <w:bCs/>
        </w:rPr>
        <w:t>Cllr Ing – 5 votes</w:t>
      </w:r>
    </w:p>
    <w:p w14:paraId="1FC4C32F" w14:textId="03A1EDE6" w:rsidR="003F55EC" w:rsidRPr="00FD4D6C" w:rsidRDefault="003F55EC" w:rsidP="000B2C0E">
      <w:pPr>
        <w:spacing w:after="120"/>
        <w:rPr>
          <w:bCs/>
        </w:rPr>
      </w:pPr>
      <w:r>
        <w:rPr>
          <w:bCs/>
        </w:rPr>
        <w:t>Cllr</w:t>
      </w:r>
      <w:r w:rsidR="00976C93">
        <w:rPr>
          <w:bCs/>
        </w:rPr>
        <w:t>s</w:t>
      </w:r>
      <w:r>
        <w:rPr>
          <w:bCs/>
        </w:rPr>
        <w:t xml:space="preserve"> Hand</w:t>
      </w:r>
      <w:r w:rsidR="00976C93">
        <w:rPr>
          <w:bCs/>
        </w:rPr>
        <w:t xml:space="preserve"> &amp; Thompson</w:t>
      </w:r>
      <w:r>
        <w:rPr>
          <w:bCs/>
        </w:rPr>
        <w:t xml:space="preserve"> abstained</w:t>
      </w:r>
    </w:p>
    <w:p w14:paraId="16FF417A" w14:textId="49E8FD3D" w:rsidR="000B2C0E" w:rsidRDefault="00DB5A20" w:rsidP="00DB5A20">
      <w:r w:rsidRPr="00F83BEC">
        <w:rPr>
          <w:b/>
        </w:rPr>
        <w:t>Resolved</w:t>
      </w:r>
      <w:r>
        <w:t xml:space="preserve"> – </w:t>
      </w:r>
      <w:r w:rsidR="009F01C0">
        <w:t xml:space="preserve">(a) </w:t>
      </w:r>
      <w:r w:rsidR="000B2C0E">
        <w:t>That Cllr</w:t>
      </w:r>
      <w:r w:rsidR="0007154D">
        <w:t xml:space="preserve"> </w:t>
      </w:r>
      <w:r w:rsidR="003F55EC">
        <w:t>Ing</w:t>
      </w:r>
      <w:r w:rsidR="000B2C0E">
        <w:t xml:space="preserve"> be elected Town Mayor </w:t>
      </w:r>
      <w:r w:rsidR="00124AA4">
        <w:t xml:space="preserve">for Municipal </w:t>
      </w:r>
      <w:r w:rsidR="00C14AF0">
        <w:t>Y</w:t>
      </w:r>
      <w:r w:rsidR="00124AA4">
        <w:t>ear 202</w:t>
      </w:r>
      <w:r w:rsidR="001E7A24">
        <w:t>6</w:t>
      </w:r>
      <w:r w:rsidR="00030893">
        <w:t>/27</w:t>
      </w:r>
      <w:r w:rsidR="001E7A24">
        <w:t>.</w:t>
      </w:r>
    </w:p>
    <w:p w14:paraId="65FC7B50" w14:textId="1B8682A2" w:rsidR="00C14AF0" w:rsidRDefault="00E8031A" w:rsidP="007C4E73">
      <w:pPr>
        <w:pStyle w:val="Heading1"/>
        <w:numPr>
          <w:ilvl w:val="0"/>
          <w:numId w:val="8"/>
        </w:numPr>
        <w:ind w:left="567" w:hanging="567"/>
      </w:pPr>
      <w:r>
        <w:t>ELECTION OF DEPUTY TOWN MAYOR FOR MUNICIPAL YEAR 202</w:t>
      </w:r>
      <w:r w:rsidR="001E7A24">
        <w:t>6</w:t>
      </w:r>
      <w:r w:rsidR="00030893">
        <w:t>/27</w:t>
      </w:r>
    </w:p>
    <w:p w14:paraId="5C6D1FB9" w14:textId="2B5DF1DA" w:rsidR="0007154D" w:rsidRDefault="00437EDB" w:rsidP="00B3552B">
      <w:pPr>
        <w:spacing w:after="120"/>
      </w:pPr>
      <w:r>
        <w:t>Councillor</w:t>
      </w:r>
      <w:r w:rsidR="001E7A24">
        <w:t xml:space="preserve"> </w:t>
      </w:r>
      <w:r w:rsidR="003F55EC">
        <w:t>Chatterjee was proposed and seconded</w:t>
      </w:r>
    </w:p>
    <w:p w14:paraId="79F796A5" w14:textId="0C130CED" w:rsidR="00420731" w:rsidRDefault="00420731" w:rsidP="00E8031A">
      <w:r>
        <w:rPr>
          <w:b/>
          <w:bCs/>
        </w:rPr>
        <w:t>Resolved</w:t>
      </w:r>
      <w:r>
        <w:t xml:space="preserve"> – That Cllr </w:t>
      </w:r>
      <w:r w:rsidR="003F55EC">
        <w:t>Chatterjee</w:t>
      </w:r>
      <w:r w:rsidR="0007154D">
        <w:t xml:space="preserve"> be</w:t>
      </w:r>
      <w:r w:rsidR="00970ACE">
        <w:t xml:space="preserve"> elected as Deputy Town Mayor for Municipal Year 202</w:t>
      </w:r>
      <w:r w:rsidR="0007154D">
        <w:t>6</w:t>
      </w:r>
      <w:r w:rsidR="00030893">
        <w:t>/27</w:t>
      </w:r>
      <w:r w:rsidR="00970ACE">
        <w:t>.</w:t>
      </w:r>
    </w:p>
    <w:p w14:paraId="1BCC9700" w14:textId="7340793B" w:rsidR="009E7E09" w:rsidRDefault="00A35202" w:rsidP="007C4E73">
      <w:pPr>
        <w:pStyle w:val="Heading1"/>
        <w:numPr>
          <w:ilvl w:val="0"/>
          <w:numId w:val="8"/>
        </w:numPr>
        <w:ind w:left="567" w:hanging="567"/>
      </w:pPr>
      <w:r>
        <w:t>DECLARATIONS OF OFFICE</w:t>
      </w:r>
    </w:p>
    <w:p w14:paraId="0EC838A1" w14:textId="34BC4FB6" w:rsidR="001D7F80" w:rsidRDefault="00146847" w:rsidP="00B3552B">
      <w:pPr>
        <w:spacing w:after="120"/>
        <w:rPr>
          <w:szCs w:val="22"/>
        </w:rPr>
      </w:pPr>
      <w:r w:rsidRPr="006A1DB3">
        <w:t xml:space="preserve">The newly elected </w:t>
      </w:r>
      <w:r w:rsidR="00585FAD">
        <w:t xml:space="preserve">Town Mayor &amp; </w:t>
      </w:r>
      <w:r w:rsidRPr="006A1DB3">
        <w:t xml:space="preserve">Deputy </w:t>
      </w:r>
      <w:r w:rsidR="008B3CDB" w:rsidRPr="006A1DB3">
        <w:t>T</w:t>
      </w:r>
      <w:r w:rsidRPr="006A1DB3">
        <w:t xml:space="preserve">own Mayor </w:t>
      </w:r>
      <w:r w:rsidR="006A1DB3" w:rsidRPr="006A1DB3">
        <w:t xml:space="preserve">duly signed </w:t>
      </w:r>
      <w:r w:rsidR="00585FAD">
        <w:t>their</w:t>
      </w:r>
      <w:r w:rsidR="006A1DB3" w:rsidRPr="006A1DB3">
        <w:t xml:space="preserve"> Declaration of Office</w:t>
      </w:r>
      <w:r w:rsidR="00A1390B">
        <w:t xml:space="preserve"> forms</w:t>
      </w:r>
      <w:r w:rsidR="006A1DB3" w:rsidRPr="006A1DB3">
        <w:t>.</w:t>
      </w:r>
    </w:p>
    <w:p w14:paraId="16F7394F" w14:textId="1C2ACB09" w:rsidR="000F3763" w:rsidRDefault="00777589" w:rsidP="007C4E73">
      <w:pPr>
        <w:pStyle w:val="Heading1"/>
        <w:numPr>
          <w:ilvl w:val="0"/>
          <w:numId w:val="8"/>
        </w:numPr>
        <w:ind w:left="567" w:hanging="567"/>
      </w:pPr>
      <w:r>
        <w:t xml:space="preserve">ACCEPTANCE, OR OTHERWISE, OF </w:t>
      </w:r>
      <w:r w:rsidR="000F591C">
        <w:t>APOLOGIES</w:t>
      </w:r>
    </w:p>
    <w:p w14:paraId="3AFE7D9C" w14:textId="76304DB1" w:rsidR="006A1DB3" w:rsidRDefault="00030893" w:rsidP="00155A2D">
      <w:r>
        <w:t>Cllrs Ewart &amp; Stenson submitted their apologies</w:t>
      </w:r>
    </w:p>
    <w:p w14:paraId="41397B68" w14:textId="46C6AD9A" w:rsidR="00A90EF8" w:rsidRPr="000F591C" w:rsidRDefault="00A90EF8" w:rsidP="007C4E73">
      <w:pPr>
        <w:pStyle w:val="Heading1"/>
        <w:numPr>
          <w:ilvl w:val="0"/>
          <w:numId w:val="8"/>
        </w:numPr>
        <w:ind w:left="567" w:hanging="567"/>
      </w:pPr>
      <w:r>
        <w:t>DECLARATIONS OF INTEREST</w:t>
      </w:r>
    </w:p>
    <w:p w14:paraId="32313B67" w14:textId="00DB01B2" w:rsidR="001D7F80" w:rsidRPr="00C90D5A" w:rsidRDefault="00A96F5B" w:rsidP="00346824">
      <w:r w:rsidRPr="0061575D">
        <w:t>No declarations were made</w:t>
      </w:r>
      <w:r w:rsidR="001D7F80" w:rsidRPr="0061575D">
        <w:t>.</w:t>
      </w:r>
    </w:p>
    <w:p w14:paraId="0A842260" w14:textId="5F0BBDAD" w:rsidR="00A96F5B" w:rsidRDefault="00C13C22" w:rsidP="007C4E73">
      <w:pPr>
        <w:pStyle w:val="Heading1"/>
        <w:numPr>
          <w:ilvl w:val="0"/>
          <w:numId w:val="8"/>
        </w:numPr>
        <w:ind w:left="567" w:hanging="567"/>
      </w:pPr>
      <w:bookmarkStart w:id="0" w:name="_Ref18072726"/>
      <w:r w:rsidRPr="00D61C7F">
        <w:t>council meeting minutes</w:t>
      </w:r>
    </w:p>
    <w:p w14:paraId="02DFF1B2" w14:textId="11C58263" w:rsidR="00D61C7F" w:rsidRPr="000B4F2F" w:rsidRDefault="000B4F2F" w:rsidP="000B4F2F">
      <w:pPr>
        <w:tabs>
          <w:tab w:val="left" w:pos="567"/>
        </w:tabs>
        <w:spacing w:after="120"/>
        <w:rPr>
          <w:b/>
          <w:bCs/>
        </w:rPr>
      </w:pPr>
      <w:r>
        <w:rPr>
          <w:b/>
          <w:bCs/>
        </w:rPr>
        <w:t xml:space="preserve"> (i)</w:t>
      </w:r>
      <w:r>
        <w:rPr>
          <w:b/>
          <w:bCs/>
        </w:rPr>
        <w:tab/>
      </w:r>
      <w:r w:rsidR="00A96E61" w:rsidRPr="000B4F2F">
        <w:rPr>
          <w:b/>
          <w:bCs/>
        </w:rPr>
        <w:t xml:space="preserve">Council Meeting – </w:t>
      </w:r>
      <w:r w:rsidR="00BB1A5F" w:rsidRPr="000B4F2F">
        <w:rPr>
          <w:b/>
          <w:bCs/>
        </w:rPr>
        <w:t>2</w:t>
      </w:r>
      <w:r w:rsidR="006773F2">
        <w:rPr>
          <w:b/>
          <w:bCs/>
        </w:rPr>
        <w:t>3</w:t>
      </w:r>
      <w:r w:rsidR="00BB1A5F" w:rsidRPr="000B4F2F">
        <w:rPr>
          <w:b/>
          <w:bCs/>
        </w:rPr>
        <w:t xml:space="preserve"> March</w:t>
      </w:r>
      <w:r w:rsidR="00F37F7C" w:rsidRPr="000B4F2F">
        <w:rPr>
          <w:b/>
          <w:bCs/>
        </w:rPr>
        <w:t xml:space="preserve"> 202</w:t>
      </w:r>
      <w:r w:rsidR="006773F2">
        <w:rPr>
          <w:b/>
          <w:bCs/>
        </w:rPr>
        <w:t>6</w:t>
      </w:r>
      <w:r w:rsidR="00F37F7C" w:rsidRPr="000B4F2F">
        <w:rPr>
          <w:b/>
          <w:bCs/>
        </w:rPr>
        <w:t xml:space="preserve">       </w:t>
      </w:r>
    </w:p>
    <w:p w14:paraId="11B5282B" w14:textId="752367F0" w:rsidR="00530FF7" w:rsidRPr="009A1E09" w:rsidRDefault="00530FF7" w:rsidP="0011174C">
      <w:pPr>
        <w:rPr>
          <w:b/>
          <w:bCs/>
        </w:rPr>
      </w:pPr>
      <w:r w:rsidRPr="00530FF7">
        <w:rPr>
          <w:b/>
          <w:bCs/>
        </w:rPr>
        <w:t>Resolved</w:t>
      </w:r>
      <w:r w:rsidR="00493359">
        <w:rPr>
          <w:b/>
          <w:bCs/>
        </w:rPr>
        <w:t xml:space="preserve"> </w:t>
      </w:r>
      <w:r w:rsidR="007C6B12">
        <w:t>–</w:t>
      </w:r>
      <w:r w:rsidR="00493359">
        <w:t xml:space="preserve"> </w:t>
      </w:r>
      <w:r w:rsidRPr="00493359">
        <w:t>That</w:t>
      </w:r>
      <w:r w:rsidR="0007224D">
        <w:t xml:space="preserve"> </w:t>
      </w:r>
      <w:r w:rsidR="00314FE2">
        <w:t>the minutes</w:t>
      </w:r>
      <w:r w:rsidR="00F327BA">
        <w:t xml:space="preserve"> </w:t>
      </w:r>
      <w:r w:rsidR="00FE5DB4">
        <w:t>be accepted</w:t>
      </w:r>
      <w:r w:rsidR="00314FE2">
        <w:t xml:space="preserve"> as</w:t>
      </w:r>
      <w:r w:rsidR="0007224D">
        <w:t xml:space="preserve"> being</w:t>
      </w:r>
      <w:r w:rsidR="00314FE2">
        <w:t xml:space="preserve"> a </w:t>
      </w:r>
      <w:r w:rsidR="00B24476">
        <w:t xml:space="preserve">true and </w:t>
      </w:r>
      <w:r w:rsidR="00FE5DB4">
        <w:t>accurate</w:t>
      </w:r>
      <w:r w:rsidR="00314FE2">
        <w:t xml:space="preserve"> record.</w:t>
      </w:r>
    </w:p>
    <w:bookmarkEnd w:id="0"/>
    <w:p w14:paraId="4453B501" w14:textId="3209FA7C" w:rsidR="00401C8C" w:rsidRDefault="00116834" w:rsidP="00116834">
      <w:pPr>
        <w:pStyle w:val="Heading1"/>
        <w:numPr>
          <w:ilvl w:val="0"/>
          <w:numId w:val="0"/>
        </w:numPr>
      </w:pPr>
      <w:r w:rsidRPr="00116834">
        <w:rPr>
          <w:bCs/>
          <w:caps w:val="0"/>
        </w:rPr>
        <w:t>7</w:t>
      </w:r>
      <w:r w:rsidRPr="00116834">
        <w:rPr>
          <w:b w:val="0"/>
          <w:caps w:val="0"/>
        </w:rPr>
        <w:t>.</w:t>
      </w:r>
      <w:r>
        <w:tab/>
      </w:r>
      <w:r w:rsidR="00A1390B">
        <w:t>REVIEW OF THE 202</w:t>
      </w:r>
      <w:r w:rsidR="006773F2">
        <w:t>/26</w:t>
      </w:r>
      <w:r w:rsidR="00A1390B">
        <w:t>5</w:t>
      </w:r>
      <w:r w:rsidR="00BF4E88">
        <w:t xml:space="preserve"> MAYORAL YEAR (cOUNCILLOR iNG)</w:t>
      </w:r>
    </w:p>
    <w:p w14:paraId="0575B56B" w14:textId="1714F271" w:rsidR="00BF4E88" w:rsidRDefault="001C38FC" w:rsidP="00A70E4F">
      <w:pPr>
        <w:spacing w:after="120"/>
      </w:pPr>
      <w:r>
        <w:t xml:space="preserve"> </w:t>
      </w:r>
      <w:r w:rsidR="00BF4E88">
        <w:t xml:space="preserve">Received </w:t>
      </w:r>
      <w:r w:rsidR="009D4B98">
        <w:t>–</w:t>
      </w:r>
      <w:r w:rsidR="00BF4E88">
        <w:t xml:space="preserve"> Report</w:t>
      </w:r>
      <w:r w:rsidR="009D4B98">
        <w:t xml:space="preserve"> on the 2025</w:t>
      </w:r>
      <w:r w:rsidR="006773F2">
        <w:t>/26</w:t>
      </w:r>
      <w:r w:rsidR="009D4B98">
        <w:t xml:space="preserve"> Mayoral Year.</w:t>
      </w:r>
    </w:p>
    <w:p w14:paraId="6545C643" w14:textId="77777777" w:rsidR="002D2B10" w:rsidRDefault="009D4B98" w:rsidP="002D2B10">
      <w:pPr>
        <w:pStyle w:val="Heading2"/>
        <w:tabs>
          <w:tab w:val="clear" w:pos="1500"/>
        </w:tabs>
        <w:spacing w:after="0"/>
        <w:rPr>
          <w:rFonts w:cs="Arial"/>
          <w:b w:val="0"/>
          <w:bCs/>
          <w:kern w:val="32"/>
        </w:rPr>
      </w:pPr>
      <w:r w:rsidRPr="009D4B98">
        <w:rPr>
          <w:bCs/>
        </w:rPr>
        <w:t xml:space="preserve">Resolved </w:t>
      </w:r>
      <w:r>
        <w:t xml:space="preserve">– </w:t>
      </w:r>
      <w:r w:rsidR="00E37FBF" w:rsidRPr="00E37FBF">
        <w:rPr>
          <w:rFonts w:cs="Arial"/>
          <w:b w:val="0"/>
          <w:bCs/>
          <w:kern w:val="32"/>
        </w:rPr>
        <w:t>(a) That the report of Mayoral Activity be received; and</w:t>
      </w:r>
      <w:r w:rsidR="00E37FBF" w:rsidRPr="00E37FBF">
        <w:rPr>
          <w:rFonts w:cs="Arial"/>
          <w:b w:val="0"/>
          <w:bCs/>
          <w:kern w:val="32"/>
        </w:rPr>
        <w:br/>
        <w:t>(b) That the cordial thanks of the Council be extended to Councillor Paul Ing on the manner in which they have conscientiously carried out the Mayoral role during the Municipal Year 2025</w:t>
      </w:r>
      <w:r w:rsidR="001314B6">
        <w:rPr>
          <w:rFonts w:cs="Arial"/>
          <w:b w:val="0"/>
          <w:bCs/>
          <w:kern w:val="32"/>
        </w:rPr>
        <w:t>/26</w:t>
      </w:r>
      <w:r w:rsidR="00E37FBF" w:rsidRPr="00E37FBF">
        <w:rPr>
          <w:rFonts w:cs="Arial"/>
          <w:b w:val="0"/>
          <w:bCs/>
          <w:kern w:val="32"/>
        </w:rPr>
        <w:t>; (c) That thanks be extended to the Mayor’s Consorts: Ellie Walker</w:t>
      </w:r>
      <w:r w:rsidR="002D2B10">
        <w:rPr>
          <w:rFonts w:cs="Arial"/>
          <w:b w:val="0"/>
          <w:bCs/>
          <w:kern w:val="32"/>
        </w:rPr>
        <w:t xml:space="preserve"> </w:t>
      </w:r>
      <w:r w:rsidR="002D2B10">
        <w:rPr>
          <w:rFonts w:cs="Arial"/>
          <w:b w:val="0"/>
          <w:bCs/>
          <w:kern w:val="32"/>
        </w:rPr>
        <w:lastRenderedPageBreak/>
        <w:t>Ing</w:t>
      </w:r>
      <w:r w:rsidR="00E37FBF" w:rsidRPr="00E37FBF">
        <w:rPr>
          <w:rFonts w:cs="Arial"/>
          <w:b w:val="0"/>
          <w:bCs/>
          <w:kern w:val="32"/>
        </w:rPr>
        <w:t>,</w:t>
      </w:r>
      <w:r w:rsidR="002D2B10">
        <w:rPr>
          <w:rFonts w:cs="Arial"/>
          <w:b w:val="0"/>
          <w:bCs/>
          <w:kern w:val="32"/>
        </w:rPr>
        <w:t xml:space="preserve"> Cllr Fiona Turnbull and David Walker</w:t>
      </w:r>
      <w:r w:rsidR="00E37FBF" w:rsidRPr="00E37FBF">
        <w:rPr>
          <w:rFonts w:cs="Arial"/>
          <w:b w:val="0"/>
          <w:bCs/>
          <w:kern w:val="32"/>
        </w:rPr>
        <w:t xml:space="preserve">; and </w:t>
      </w:r>
      <w:r w:rsidR="002D2B10">
        <w:rPr>
          <w:rFonts w:cs="Arial"/>
          <w:b w:val="0"/>
          <w:bCs/>
          <w:kern w:val="32"/>
        </w:rPr>
        <w:t>that the Deputy Mayor, Cllr Chatterjee be thanked for attending on behalf of the Town Mayor on two occasions.</w:t>
      </w:r>
    </w:p>
    <w:p w14:paraId="1A46F3F8" w14:textId="77777777" w:rsidR="002D2B10" w:rsidRDefault="002D2B10" w:rsidP="002D2B10">
      <w:pPr>
        <w:pStyle w:val="Heading2"/>
        <w:tabs>
          <w:tab w:val="clear" w:pos="1500"/>
        </w:tabs>
        <w:spacing w:after="0"/>
        <w:rPr>
          <w:rFonts w:cs="Arial"/>
          <w:b w:val="0"/>
          <w:bCs/>
          <w:kern w:val="32"/>
        </w:rPr>
      </w:pPr>
    </w:p>
    <w:p w14:paraId="46BE0354" w14:textId="4EC58D19" w:rsidR="00401C8C" w:rsidRDefault="00116834" w:rsidP="002D2B10">
      <w:pPr>
        <w:pStyle w:val="Heading2"/>
        <w:tabs>
          <w:tab w:val="clear" w:pos="1500"/>
        </w:tabs>
        <w:spacing w:after="0"/>
      </w:pPr>
      <w:r>
        <w:t>8.</w:t>
      </w:r>
      <w:r w:rsidR="002D2B10">
        <w:t xml:space="preserve">        </w:t>
      </w:r>
      <w:r w:rsidR="00313EC2">
        <w:t>CONFIRMATION OF NOMINATIONS TO COMMITTEES</w:t>
      </w:r>
      <w:r w:rsidR="00D86C40">
        <w:t xml:space="preserve"> 2026</w:t>
      </w:r>
      <w:r w:rsidR="008032B0">
        <w:t>/27</w:t>
      </w:r>
    </w:p>
    <w:p w14:paraId="0F76D2F6" w14:textId="3452522B" w:rsidR="00E00B0A" w:rsidRDefault="00116834" w:rsidP="00313EC2">
      <w:pPr>
        <w:pStyle w:val="ListParagraph"/>
        <w:spacing w:after="120"/>
        <w:ind w:left="0"/>
        <w:rPr>
          <w:szCs w:val="22"/>
        </w:rPr>
      </w:pPr>
      <w:r>
        <w:rPr>
          <w:szCs w:val="22"/>
        </w:rPr>
        <w:t xml:space="preserve"> </w:t>
      </w:r>
      <w:r w:rsidR="00313EC2">
        <w:rPr>
          <w:szCs w:val="22"/>
        </w:rPr>
        <w:t xml:space="preserve">Received </w:t>
      </w:r>
      <w:r w:rsidR="00DD4FB5">
        <w:rPr>
          <w:szCs w:val="22"/>
        </w:rPr>
        <w:t>–</w:t>
      </w:r>
      <w:r w:rsidR="00313EC2">
        <w:rPr>
          <w:szCs w:val="22"/>
        </w:rPr>
        <w:t xml:space="preserve"> </w:t>
      </w:r>
      <w:r w:rsidR="00DD4FB5">
        <w:rPr>
          <w:szCs w:val="22"/>
        </w:rPr>
        <w:t>Report on committee membership</w:t>
      </w:r>
    </w:p>
    <w:p w14:paraId="4C4E0B62" w14:textId="767A8F14" w:rsidR="001C38FC" w:rsidRPr="00116834" w:rsidRDefault="001C38FC" w:rsidP="00AD322F">
      <w:pPr>
        <w:pStyle w:val="AgendaBodyText"/>
        <w:ind w:left="0"/>
      </w:pPr>
      <w:r>
        <w:rPr>
          <w:b/>
        </w:rPr>
        <w:t xml:space="preserve"> </w:t>
      </w:r>
      <w:r w:rsidRPr="001C38FC">
        <w:rPr>
          <w:b/>
        </w:rPr>
        <w:t>Re</w:t>
      </w:r>
      <w:r>
        <w:rPr>
          <w:b/>
        </w:rPr>
        <w:t>solved</w:t>
      </w:r>
      <w:r w:rsidRPr="001C38FC">
        <w:t xml:space="preserve"> – (a) </w:t>
      </w:r>
      <w:r w:rsidR="002D2B10">
        <w:t>That the committee composition is approved with the exception that</w:t>
      </w:r>
      <w:r w:rsidRPr="001C38FC">
        <w:t xml:space="preserve"> </w:t>
      </w:r>
      <w:r w:rsidR="002D2B10">
        <w:t>Cllr Foote-Wood is replaced on the Planning Committee by Cllr Ing;</w:t>
      </w:r>
      <w:r w:rsidR="00AD322F">
        <w:t xml:space="preserve"> </w:t>
      </w:r>
      <w:r w:rsidRPr="00116834">
        <w:t>and (b) That following Committee Chairs were nominated and approved:</w:t>
      </w:r>
    </w:p>
    <w:p w14:paraId="5AB19B3D" w14:textId="3FCEFEE1" w:rsidR="00AD322F" w:rsidRDefault="001C38FC" w:rsidP="00116834">
      <w:pPr>
        <w:spacing w:after="120"/>
        <w:rPr>
          <w:szCs w:val="22"/>
        </w:rPr>
      </w:pPr>
      <w:r w:rsidRPr="00116834">
        <w:rPr>
          <w:b/>
          <w:bCs/>
          <w:szCs w:val="22"/>
        </w:rPr>
        <w:t>Partnership</w:t>
      </w:r>
      <w:r w:rsidRPr="00116834">
        <w:rPr>
          <w:szCs w:val="22"/>
        </w:rPr>
        <w:t xml:space="preserve"> </w:t>
      </w:r>
      <w:r w:rsidR="003F55EC">
        <w:rPr>
          <w:szCs w:val="22"/>
        </w:rPr>
        <w:t>–</w:t>
      </w:r>
      <w:r w:rsidR="00341916" w:rsidRPr="00116834">
        <w:rPr>
          <w:szCs w:val="22"/>
        </w:rPr>
        <w:t xml:space="preserve"> </w:t>
      </w:r>
      <w:r w:rsidR="003F55EC">
        <w:rPr>
          <w:szCs w:val="22"/>
        </w:rPr>
        <w:t>Cllr</w:t>
      </w:r>
      <w:r w:rsidR="00FC207E">
        <w:rPr>
          <w:szCs w:val="22"/>
        </w:rPr>
        <w:t xml:space="preserve"> </w:t>
      </w:r>
      <w:r w:rsidR="00EB2875">
        <w:rPr>
          <w:szCs w:val="22"/>
        </w:rPr>
        <w:t>Rima Chatterjee</w:t>
      </w:r>
      <w:r w:rsidR="00AD322F">
        <w:rPr>
          <w:szCs w:val="22"/>
        </w:rPr>
        <w:tab/>
      </w:r>
    </w:p>
    <w:p w14:paraId="01AD435D" w14:textId="53974419" w:rsidR="001C38FC" w:rsidRPr="00116834" w:rsidRDefault="001C38FC" w:rsidP="00116834">
      <w:pPr>
        <w:spacing w:after="120"/>
        <w:rPr>
          <w:szCs w:val="22"/>
        </w:rPr>
      </w:pPr>
      <w:r w:rsidRPr="00116834">
        <w:rPr>
          <w:b/>
          <w:bCs/>
          <w:szCs w:val="22"/>
        </w:rPr>
        <w:t>Planning</w:t>
      </w:r>
      <w:r w:rsidRPr="00116834">
        <w:rPr>
          <w:szCs w:val="22"/>
        </w:rPr>
        <w:t xml:space="preserve"> – </w:t>
      </w:r>
      <w:r w:rsidR="00341916" w:rsidRPr="00116834">
        <w:rPr>
          <w:szCs w:val="22"/>
        </w:rPr>
        <w:t xml:space="preserve">   </w:t>
      </w:r>
      <w:r w:rsidR="003F55EC">
        <w:rPr>
          <w:szCs w:val="22"/>
        </w:rPr>
        <w:t xml:space="preserve">Cllr </w:t>
      </w:r>
      <w:r w:rsidR="00FC207E">
        <w:rPr>
          <w:szCs w:val="22"/>
        </w:rPr>
        <w:t xml:space="preserve">David </w:t>
      </w:r>
      <w:r w:rsidR="003F55EC">
        <w:rPr>
          <w:szCs w:val="22"/>
        </w:rPr>
        <w:t>Hand</w:t>
      </w:r>
    </w:p>
    <w:p w14:paraId="2FAE2A07" w14:textId="7E9743B1" w:rsidR="00AD322F" w:rsidRDefault="001C38FC" w:rsidP="00116834">
      <w:pPr>
        <w:spacing w:after="120"/>
        <w:rPr>
          <w:szCs w:val="22"/>
        </w:rPr>
      </w:pPr>
      <w:r w:rsidRPr="00116834">
        <w:rPr>
          <w:b/>
          <w:bCs/>
          <w:szCs w:val="22"/>
        </w:rPr>
        <w:t>Resources</w:t>
      </w:r>
      <w:r w:rsidRPr="00116834">
        <w:rPr>
          <w:szCs w:val="22"/>
        </w:rPr>
        <w:t xml:space="preserve"> – </w:t>
      </w:r>
      <w:r w:rsidR="003F55EC">
        <w:rPr>
          <w:szCs w:val="22"/>
        </w:rPr>
        <w:t xml:space="preserve">Cllr </w:t>
      </w:r>
      <w:r w:rsidR="00FC207E">
        <w:rPr>
          <w:szCs w:val="22"/>
        </w:rPr>
        <w:t xml:space="preserve">Ian </w:t>
      </w:r>
      <w:r w:rsidR="003F55EC">
        <w:rPr>
          <w:szCs w:val="22"/>
        </w:rPr>
        <w:t>Kirkbride</w:t>
      </w:r>
    </w:p>
    <w:p w14:paraId="3EACCEA0" w14:textId="06E7213B" w:rsidR="001C38FC" w:rsidRPr="00116834" w:rsidRDefault="001C38FC" w:rsidP="00116834">
      <w:pPr>
        <w:spacing w:after="120"/>
        <w:rPr>
          <w:szCs w:val="22"/>
        </w:rPr>
      </w:pPr>
      <w:r w:rsidRPr="00116834">
        <w:rPr>
          <w:b/>
          <w:bCs/>
          <w:szCs w:val="22"/>
        </w:rPr>
        <w:t xml:space="preserve">Services </w:t>
      </w:r>
      <w:r w:rsidRPr="00116834">
        <w:rPr>
          <w:szCs w:val="22"/>
        </w:rPr>
        <w:t xml:space="preserve">– </w:t>
      </w:r>
      <w:r w:rsidR="00341916" w:rsidRPr="00116834">
        <w:rPr>
          <w:szCs w:val="22"/>
        </w:rPr>
        <w:t xml:space="preserve">   </w:t>
      </w:r>
      <w:r w:rsidR="003F55EC">
        <w:rPr>
          <w:szCs w:val="22"/>
        </w:rPr>
        <w:t xml:space="preserve">Cllr </w:t>
      </w:r>
      <w:r w:rsidR="00FC207E">
        <w:rPr>
          <w:szCs w:val="22"/>
        </w:rPr>
        <w:t xml:space="preserve">Fiona </w:t>
      </w:r>
      <w:r w:rsidR="003F55EC">
        <w:rPr>
          <w:szCs w:val="22"/>
        </w:rPr>
        <w:t>Turnbull</w:t>
      </w:r>
    </w:p>
    <w:p w14:paraId="57ADDF3D" w14:textId="02B355DE" w:rsidR="0070401D" w:rsidRDefault="00116834" w:rsidP="00116834">
      <w:pPr>
        <w:pStyle w:val="Heading1"/>
        <w:numPr>
          <w:ilvl w:val="0"/>
          <w:numId w:val="0"/>
        </w:numPr>
      </w:pPr>
      <w:r>
        <w:t>9.</w:t>
      </w:r>
      <w:r>
        <w:tab/>
      </w:r>
      <w:r w:rsidR="00A10B28">
        <w:t>REPRESENTATIONS WITH EXTERNAL BODIES &amp; REPORTING ARRANGEMENTS</w:t>
      </w:r>
    </w:p>
    <w:p w14:paraId="3C4F5251" w14:textId="35875074" w:rsidR="00564F45" w:rsidRPr="00564F45" w:rsidRDefault="00564F45" w:rsidP="00116834">
      <w:pPr>
        <w:rPr>
          <w:b/>
          <w:bCs/>
        </w:rPr>
      </w:pPr>
      <w:r w:rsidRPr="00564F45">
        <w:rPr>
          <w:b/>
          <w:bCs/>
        </w:rPr>
        <w:t>Appendix A</w:t>
      </w:r>
    </w:p>
    <w:p w14:paraId="58DDF017" w14:textId="52C9E2E3" w:rsidR="00973575" w:rsidRDefault="00116834" w:rsidP="00116834">
      <w:pPr>
        <w:pStyle w:val="Heading1"/>
        <w:numPr>
          <w:ilvl w:val="0"/>
          <w:numId w:val="0"/>
        </w:numPr>
      </w:pPr>
      <w:r>
        <w:t>10.</w:t>
      </w:r>
      <w:r>
        <w:tab/>
      </w:r>
      <w:r w:rsidR="00334819">
        <w:t>REVIEW OF THE COUNCIL’S AND/OR EMPLOYEES MEMBERSHIP OF OTHER BODIES</w:t>
      </w:r>
    </w:p>
    <w:p w14:paraId="0D6D6ECE" w14:textId="5105CFC4" w:rsidR="007F7B78" w:rsidRPr="007F7B78" w:rsidRDefault="007F7B78" w:rsidP="00116834">
      <w:pPr>
        <w:spacing w:before="160"/>
        <w:rPr>
          <w:bCs/>
          <w:szCs w:val="22"/>
        </w:rPr>
      </w:pPr>
      <w:r w:rsidRPr="007F7B78">
        <w:rPr>
          <w:b/>
          <w:szCs w:val="22"/>
        </w:rPr>
        <w:t>Re</w:t>
      </w:r>
      <w:r>
        <w:rPr>
          <w:b/>
          <w:szCs w:val="22"/>
        </w:rPr>
        <w:t>solved</w:t>
      </w:r>
      <w:r w:rsidRPr="007F7B78">
        <w:rPr>
          <w:b/>
          <w:szCs w:val="22"/>
        </w:rPr>
        <w:t xml:space="preserve"> – </w:t>
      </w:r>
      <w:r w:rsidRPr="007F7B78">
        <w:rPr>
          <w:bCs/>
          <w:szCs w:val="22"/>
        </w:rPr>
        <w:t xml:space="preserve">(a) That the Council confirms and agrees to renew its employees’ and Council’s membership of the following bodies: </w:t>
      </w:r>
    </w:p>
    <w:p w14:paraId="3A4079ED" w14:textId="0AEC4828" w:rsidR="007F7B78" w:rsidRPr="007F7B78" w:rsidRDefault="007F7B78" w:rsidP="007F7B78">
      <w:pPr>
        <w:tabs>
          <w:tab w:val="left" w:pos="567"/>
        </w:tabs>
        <w:spacing w:after="0"/>
        <w:rPr>
          <w:szCs w:val="22"/>
        </w:rPr>
      </w:pPr>
      <w:r w:rsidRPr="007F7B78">
        <w:rPr>
          <w:szCs w:val="22"/>
        </w:rPr>
        <w:t>(i)</w:t>
      </w:r>
      <w:r w:rsidRPr="007F7B78">
        <w:rPr>
          <w:szCs w:val="22"/>
        </w:rPr>
        <w:tab/>
        <w:t>Society of Local Council Clerks</w:t>
      </w:r>
    </w:p>
    <w:p w14:paraId="56924F90" w14:textId="2598E39A" w:rsidR="007F7B78" w:rsidRPr="007F7B78" w:rsidRDefault="007F7B78" w:rsidP="007F7B78">
      <w:pPr>
        <w:tabs>
          <w:tab w:val="left" w:pos="567"/>
        </w:tabs>
        <w:spacing w:after="0"/>
        <w:rPr>
          <w:szCs w:val="22"/>
        </w:rPr>
      </w:pPr>
      <w:r w:rsidRPr="007F7B78">
        <w:rPr>
          <w:szCs w:val="22"/>
        </w:rPr>
        <w:t>(ii)</w:t>
      </w:r>
      <w:r w:rsidRPr="007F7B78">
        <w:rPr>
          <w:szCs w:val="22"/>
        </w:rPr>
        <w:tab/>
        <w:t>County Durham Association of Local Councils</w:t>
      </w:r>
    </w:p>
    <w:p w14:paraId="460338AE" w14:textId="75603FD7" w:rsidR="007F7B78" w:rsidRPr="007F7B78" w:rsidRDefault="007F7B78" w:rsidP="007F7B78">
      <w:pPr>
        <w:tabs>
          <w:tab w:val="left" w:pos="567"/>
        </w:tabs>
        <w:spacing w:after="0"/>
        <w:rPr>
          <w:szCs w:val="22"/>
        </w:rPr>
      </w:pPr>
      <w:r w:rsidRPr="007F7B78">
        <w:rPr>
          <w:szCs w:val="22"/>
        </w:rPr>
        <w:t>(iii)</w:t>
      </w:r>
      <w:r w:rsidRPr="007F7B78">
        <w:rPr>
          <w:szCs w:val="22"/>
        </w:rPr>
        <w:tab/>
        <w:t>National Allotment Society</w:t>
      </w:r>
    </w:p>
    <w:p w14:paraId="04A23E3C" w14:textId="087E2474" w:rsidR="007F7B78" w:rsidRPr="007F7B78" w:rsidRDefault="007F7B78" w:rsidP="007F7B78">
      <w:pPr>
        <w:tabs>
          <w:tab w:val="left" w:pos="567"/>
        </w:tabs>
        <w:spacing w:after="120"/>
        <w:rPr>
          <w:szCs w:val="22"/>
        </w:rPr>
      </w:pPr>
      <w:r w:rsidRPr="007F7B78">
        <w:rPr>
          <w:szCs w:val="22"/>
        </w:rPr>
        <w:t>(iv)</w:t>
      </w:r>
      <w:r w:rsidRPr="007F7B78">
        <w:rPr>
          <w:szCs w:val="22"/>
        </w:rPr>
        <w:tab/>
        <w:t>Open Spaces Society</w:t>
      </w:r>
    </w:p>
    <w:p w14:paraId="5DB11C6C" w14:textId="4B0D090F" w:rsidR="00482CF6" w:rsidRPr="00482CF6" w:rsidRDefault="00482CF6" w:rsidP="00482CF6">
      <w:pPr>
        <w:tabs>
          <w:tab w:val="left" w:pos="567"/>
        </w:tabs>
        <w:spacing w:after="0"/>
        <w:rPr>
          <w:b/>
          <w:bCs/>
          <w:szCs w:val="22"/>
        </w:rPr>
      </w:pPr>
      <w:r w:rsidRPr="00482CF6">
        <w:rPr>
          <w:b/>
          <w:bCs/>
          <w:szCs w:val="22"/>
        </w:rPr>
        <w:t>1</w:t>
      </w:r>
      <w:r w:rsidR="004F1801">
        <w:rPr>
          <w:b/>
          <w:bCs/>
          <w:szCs w:val="22"/>
        </w:rPr>
        <w:t>1</w:t>
      </w:r>
      <w:r w:rsidRPr="00482CF6">
        <w:rPr>
          <w:b/>
          <w:bCs/>
          <w:szCs w:val="22"/>
        </w:rPr>
        <w:t>.</w:t>
      </w:r>
      <w:r w:rsidRPr="00482CF6">
        <w:rPr>
          <w:b/>
          <w:bCs/>
          <w:szCs w:val="22"/>
        </w:rPr>
        <w:tab/>
      </w:r>
      <w:r w:rsidRPr="00482CF6">
        <w:rPr>
          <w:b/>
          <w:bCs/>
        </w:rPr>
        <w:t xml:space="preserve">CONFIRMATION OF ARRANGEMENTS FOR INSURANCE COVER IN RESPECT OF ALL     </w:t>
      </w:r>
      <w:r w:rsidRPr="00482CF6">
        <w:rPr>
          <w:b/>
          <w:bCs/>
        </w:rPr>
        <w:tab/>
        <w:t>INSURED RISKS</w:t>
      </w:r>
    </w:p>
    <w:p w14:paraId="6E9C4674" w14:textId="688EDD09" w:rsidR="00482CF6" w:rsidRPr="00BD34B1" w:rsidRDefault="00482CF6" w:rsidP="00482CF6">
      <w:pPr>
        <w:spacing w:after="120"/>
        <w:rPr>
          <w:szCs w:val="22"/>
        </w:rPr>
      </w:pPr>
      <w:r w:rsidRPr="00BC0363">
        <w:rPr>
          <w:szCs w:val="22"/>
        </w:rPr>
        <w:t xml:space="preserve">Resources Committee resolved in November 2018 (Minute 40/Nov/18 refers), that the Town Council’s insurance policy be maintained with Zurich Municipal. The current </w:t>
      </w:r>
      <w:r w:rsidR="001E6664" w:rsidRPr="00BC0363">
        <w:rPr>
          <w:szCs w:val="22"/>
        </w:rPr>
        <w:t>long-term</w:t>
      </w:r>
      <w:r w:rsidRPr="00BC0363">
        <w:rPr>
          <w:szCs w:val="22"/>
        </w:rPr>
        <w:t xml:space="preserve"> agreement the council has reduces the premium by 5% each year and runs to 202</w:t>
      </w:r>
      <w:r>
        <w:rPr>
          <w:szCs w:val="22"/>
        </w:rPr>
        <w:t>7</w:t>
      </w:r>
      <w:r w:rsidRPr="00BC0363">
        <w:rPr>
          <w:szCs w:val="22"/>
        </w:rPr>
        <w:t>-2</w:t>
      </w:r>
      <w:r>
        <w:rPr>
          <w:szCs w:val="22"/>
        </w:rPr>
        <w:t>8</w:t>
      </w:r>
      <w:r w:rsidRPr="00BC0363">
        <w:rPr>
          <w:szCs w:val="22"/>
        </w:rPr>
        <w:t>.</w:t>
      </w:r>
    </w:p>
    <w:p w14:paraId="7C47CD91" w14:textId="77777777" w:rsidR="00482CF6" w:rsidRPr="00BD34B1" w:rsidRDefault="00482CF6" w:rsidP="00482CF6">
      <w:pPr>
        <w:pStyle w:val="ListParagraph"/>
        <w:ind w:left="0"/>
        <w:rPr>
          <w:szCs w:val="22"/>
        </w:rPr>
      </w:pPr>
      <w:r w:rsidRPr="00BD34B1">
        <w:rPr>
          <w:szCs w:val="22"/>
        </w:rPr>
        <w:t>A full copy of the insurance schedule is maintained in the office.</w:t>
      </w:r>
    </w:p>
    <w:p w14:paraId="59ED83E4" w14:textId="77777777" w:rsidR="00482CF6" w:rsidRDefault="00482CF6" w:rsidP="00482CF6">
      <w:r w:rsidRPr="00EA171A">
        <w:rPr>
          <w:b/>
          <w:bCs/>
        </w:rPr>
        <w:t xml:space="preserve">Resolved – </w:t>
      </w:r>
      <w:r w:rsidRPr="00943DD1">
        <w:t>That the information be</w:t>
      </w:r>
      <w:r>
        <w:t xml:space="preserve"> received and</w:t>
      </w:r>
      <w:r w:rsidRPr="00943DD1">
        <w:t xml:space="preserve"> noted.</w:t>
      </w:r>
    </w:p>
    <w:p w14:paraId="45BE750A" w14:textId="035E9EF6" w:rsidR="00482CF6" w:rsidRDefault="00482CF6" w:rsidP="00482CF6">
      <w:pPr>
        <w:spacing w:after="0"/>
        <w:rPr>
          <w:b/>
          <w:bCs/>
        </w:rPr>
      </w:pPr>
      <w:r w:rsidRPr="00482CF6">
        <w:rPr>
          <w:b/>
          <w:bCs/>
        </w:rPr>
        <w:t>1</w:t>
      </w:r>
      <w:r w:rsidR="001E6664">
        <w:rPr>
          <w:b/>
          <w:bCs/>
        </w:rPr>
        <w:t>2</w:t>
      </w:r>
      <w:r w:rsidRPr="00482CF6">
        <w:rPr>
          <w:b/>
          <w:bCs/>
        </w:rPr>
        <w:t>.</w:t>
      </w:r>
      <w:r w:rsidRPr="00482CF6">
        <w:rPr>
          <w:b/>
          <w:bCs/>
        </w:rPr>
        <w:tab/>
        <w:t xml:space="preserve">DATES, TIMES OF ORDINARY MEETINGS OF FULL COUNCIL AND COMMITTEES FOR THE </w:t>
      </w:r>
      <w:r>
        <w:rPr>
          <w:b/>
          <w:bCs/>
        </w:rPr>
        <w:tab/>
      </w:r>
      <w:r w:rsidRPr="00482CF6">
        <w:rPr>
          <w:b/>
          <w:bCs/>
        </w:rPr>
        <w:t>YEAR AHEAD</w:t>
      </w:r>
    </w:p>
    <w:p w14:paraId="3A9B10C3" w14:textId="6F207C42" w:rsidR="00482CF6" w:rsidRPr="008A2638" w:rsidRDefault="00482CF6" w:rsidP="00482CF6">
      <w:pPr>
        <w:spacing w:after="0"/>
        <w:rPr>
          <w:szCs w:val="22"/>
        </w:rPr>
      </w:pPr>
      <w:r w:rsidRPr="008A2638">
        <w:rPr>
          <w:szCs w:val="22"/>
        </w:rPr>
        <w:t>Presented - A schedule of the dates, times of Council meetings and Partnership, Services, Resources and Planning Committees during the Municipal Year 202</w:t>
      </w:r>
      <w:r w:rsidR="001E6664">
        <w:rPr>
          <w:szCs w:val="22"/>
        </w:rPr>
        <w:t>6</w:t>
      </w:r>
      <w:r w:rsidR="006006F2">
        <w:rPr>
          <w:szCs w:val="22"/>
        </w:rPr>
        <w:t>/27</w:t>
      </w:r>
      <w:r w:rsidRPr="008A2638">
        <w:rPr>
          <w:szCs w:val="22"/>
        </w:rPr>
        <w:t xml:space="preserve">. </w:t>
      </w:r>
    </w:p>
    <w:p w14:paraId="69DED869" w14:textId="362187E5" w:rsidR="00482CF6" w:rsidRDefault="00482CF6" w:rsidP="00482CF6">
      <w:pPr>
        <w:spacing w:before="120" w:after="0"/>
        <w:rPr>
          <w:szCs w:val="22"/>
        </w:rPr>
      </w:pPr>
      <w:r w:rsidRPr="008A2638">
        <w:rPr>
          <w:szCs w:val="22"/>
        </w:rPr>
        <w:t xml:space="preserve">It was confirmed that all committee and council meetings commence at </w:t>
      </w:r>
      <w:r w:rsidR="006006F2">
        <w:rPr>
          <w:szCs w:val="22"/>
        </w:rPr>
        <w:t>5</w:t>
      </w:r>
      <w:r w:rsidRPr="008A2638">
        <w:rPr>
          <w:szCs w:val="22"/>
        </w:rPr>
        <w:t>.</w:t>
      </w:r>
      <w:r w:rsidR="006006F2">
        <w:rPr>
          <w:szCs w:val="22"/>
        </w:rPr>
        <w:t>3</w:t>
      </w:r>
      <w:r w:rsidRPr="008A2638">
        <w:rPr>
          <w:szCs w:val="22"/>
        </w:rPr>
        <w:t>0 p.m. on Mondays unless otherwise stated.</w:t>
      </w:r>
    </w:p>
    <w:p w14:paraId="2F5BCA1F" w14:textId="648452C5" w:rsidR="00706224" w:rsidRDefault="00706224" w:rsidP="00482CF6">
      <w:pPr>
        <w:spacing w:before="120" w:after="0"/>
        <w:rPr>
          <w:szCs w:val="22"/>
        </w:rPr>
      </w:pPr>
      <w:r>
        <w:rPr>
          <w:szCs w:val="22"/>
        </w:rPr>
        <w:t>* Tuesday following the Bank Holiday</w:t>
      </w:r>
    </w:p>
    <w:p w14:paraId="2521309A" w14:textId="5EF1ECA2" w:rsidR="00482CF6" w:rsidRDefault="00482CF6" w:rsidP="00482CF6">
      <w:pPr>
        <w:spacing w:before="120" w:after="120"/>
        <w:rPr>
          <w:szCs w:val="22"/>
        </w:rPr>
      </w:pPr>
      <w:r w:rsidRPr="00BD34B1">
        <w:rPr>
          <w:szCs w:val="22"/>
        </w:rPr>
        <w:t xml:space="preserve">The </w:t>
      </w:r>
      <w:r w:rsidRPr="00BD34B1">
        <w:rPr>
          <w:b/>
          <w:bCs/>
          <w:szCs w:val="22"/>
        </w:rPr>
        <w:t>Planning Committee</w:t>
      </w:r>
      <w:r w:rsidRPr="00BD34B1">
        <w:rPr>
          <w:szCs w:val="22"/>
        </w:rPr>
        <w:t xml:space="preserve"> will meet within two weeks of published applications relating to the parish. Meetings will be commence at 5.30pm</w:t>
      </w:r>
      <w:r>
        <w:rPr>
          <w:szCs w:val="22"/>
        </w:rPr>
        <w:t xml:space="preserve"> or 5.45pm</w:t>
      </w:r>
      <w:r w:rsidR="006D2B4F">
        <w:rPr>
          <w:szCs w:val="22"/>
        </w:rPr>
        <w:t xml:space="preserve"> or otherwise. </w:t>
      </w:r>
      <w:r w:rsidRPr="00BD34B1">
        <w:rPr>
          <w:szCs w:val="22"/>
        </w:rPr>
        <w:t xml:space="preserve"> </w:t>
      </w:r>
    </w:p>
    <w:p w14:paraId="05525279" w14:textId="4C40C8F9" w:rsidR="00482CF6" w:rsidRPr="008A2638" w:rsidRDefault="00482CF6" w:rsidP="00482CF6">
      <w:pPr>
        <w:spacing w:before="160"/>
      </w:pPr>
      <w:r w:rsidRPr="00BD34B1">
        <w:rPr>
          <w:b/>
          <w:szCs w:val="22"/>
        </w:rPr>
        <w:t>Re</w:t>
      </w:r>
      <w:r>
        <w:rPr>
          <w:b/>
          <w:szCs w:val="22"/>
        </w:rPr>
        <w:t>solved</w:t>
      </w:r>
      <w:r w:rsidRPr="00BD34B1">
        <w:rPr>
          <w:b/>
          <w:szCs w:val="22"/>
        </w:rPr>
        <w:t xml:space="preserve"> – </w:t>
      </w:r>
      <w:r w:rsidRPr="00481FDD">
        <w:rPr>
          <w:bCs/>
          <w:szCs w:val="22"/>
        </w:rPr>
        <w:t>That the</w:t>
      </w:r>
      <w:r>
        <w:rPr>
          <w:bCs/>
          <w:szCs w:val="22"/>
        </w:rPr>
        <w:t xml:space="preserve"> following schedule of dates and times of </w:t>
      </w:r>
      <w:r w:rsidRPr="00481FDD">
        <w:rPr>
          <w:bCs/>
          <w:szCs w:val="22"/>
        </w:rPr>
        <w:t xml:space="preserve">all meetings </w:t>
      </w:r>
      <w:r>
        <w:rPr>
          <w:bCs/>
          <w:szCs w:val="22"/>
        </w:rPr>
        <w:t>be approved and</w:t>
      </w:r>
      <w:r w:rsidRPr="00481FDD">
        <w:rPr>
          <w:bCs/>
          <w:szCs w:val="22"/>
        </w:rPr>
        <w:t xml:space="preserve"> noted</w:t>
      </w:r>
      <w:r>
        <w:rPr>
          <w:bCs/>
          <w:szCs w:val="22"/>
        </w:rPr>
        <w:t xml:space="preserve"> for Municipal Year 202</w:t>
      </w:r>
      <w:r w:rsidR="001E6664">
        <w:rPr>
          <w:bCs/>
          <w:szCs w:val="22"/>
        </w:rPr>
        <w:t>6</w:t>
      </w:r>
      <w:r w:rsidR="004753C2">
        <w:rPr>
          <w:bCs/>
          <w:szCs w:val="22"/>
        </w:rPr>
        <w:t>/27</w:t>
      </w:r>
      <w:r>
        <w:rPr>
          <w:bCs/>
          <w:szCs w:val="22"/>
        </w:rPr>
        <w:t>.</w:t>
      </w:r>
    </w:p>
    <w:tbl>
      <w:tblPr>
        <w:tblStyle w:val="TableGrid5"/>
        <w:tblW w:w="9493" w:type="dxa"/>
        <w:tblLook w:val="01E0" w:firstRow="1" w:lastRow="1" w:firstColumn="1" w:lastColumn="1" w:noHBand="0" w:noVBand="0"/>
      </w:tblPr>
      <w:tblGrid>
        <w:gridCol w:w="2373"/>
        <w:gridCol w:w="2373"/>
        <w:gridCol w:w="2373"/>
        <w:gridCol w:w="2374"/>
      </w:tblGrid>
      <w:tr w:rsidR="00482CF6" w:rsidRPr="00BD34B1" w14:paraId="5AC8ED36" w14:textId="77777777" w:rsidTr="009B3A80">
        <w:tc>
          <w:tcPr>
            <w:tcW w:w="2373" w:type="dxa"/>
            <w:shd w:val="clear" w:color="auto" w:fill="00B050"/>
          </w:tcPr>
          <w:p w14:paraId="4232AD38" w14:textId="77777777" w:rsidR="00482CF6" w:rsidRPr="00BD34B1" w:rsidRDefault="00482CF6" w:rsidP="009B3A80">
            <w:pPr>
              <w:spacing w:before="80" w:after="80"/>
              <w:rPr>
                <w:b/>
                <w:color w:val="FFFFFF" w:themeColor="background1"/>
                <w:szCs w:val="22"/>
              </w:rPr>
            </w:pPr>
            <w:r w:rsidRPr="00BD34B1">
              <w:rPr>
                <w:b/>
                <w:color w:val="FFFFFF" w:themeColor="background1"/>
                <w:szCs w:val="22"/>
              </w:rPr>
              <w:lastRenderedPageBreak/>
              <w:t>Partnership Committee</w:t>
            </w:r>
          </w:p>
        </w:tc>
        <w:tc>
          <w:tcPr>
            <w:tcW w:w="2373" w:type="dxa"/>
            <w:shd w:val="clear" w:color="auto" w:fill="0000FF"/>
          </w:tcPr>
          <w:p w14:paraId="2D2C1F34" w14:textId="77777777" w:rsidR="00482CF6" w:rsidRPr="00BD34B1" w:rsidRDefault="00482CF6" w:rsidP="009B3A80">
            <w:pPr>
              <w:spacing w:before="80" w:after="80"/>
              <w:rPr>
                <w:b/>
                <w:color w:val="FFFFFF" w:themeColor="background1"/>
                <w:szCs w:val="22"/>
              </w:rPr>
            </w:pPr>
            <w:r w:rsidRPr="00BD34B1">
              <w:rPr>
                <w:b/>
                <w:color w:val="FFFFFF" w:themeColor="background1"/>
                <w:szCs w:val="22"/>
              </w:rPr>
              <w:t>Services</w:t>
            </w:r>
            <w:r w:rsidRPr="00BD34B1">
              <w:rPr>
                <w:b/>
                <w:color w:val="FFFFFF" w:themeColor="background1"/>
                <w:szCs w:val="22"/>
              </w:rPr>
              <w:br/>
              <w:t>Committee</w:t>
            </w:r>
          </w:p>
        </w:tc>
        <w:tc>
          <w:tcPr>
            <w:tcW w:w="2373" w:type="dxa"/>
            <w:shd w:val="clear" w:color="auto" w:fill="FF0000"/>
          </w:tcPr>
          <w:p w14:paraId="10B5C9E9" w14:textId="77777777" w:rsidR="00482CF6" w:rsidRPr="00BD34B1" w:rsidRDefault="00482CF6" w:rsidP="009B3A80">
            <w:pPr>
              <w:spacing w:before="80" w:after="80"/>
              <w:rPr>
                <w:b/>
                <w:color w:val="FFFFFF" w:themeColor="background1"/>
                <w:szCs w:val="22"/>
              </w:rPr>
            </w:pPr>
            <w:r w:rsidRPr="00BD34B1">
              <w:rPr>
                <w:b/>
                <w:color w:val="FFFFFF" w:themeColor="background1"/>
                <w:szCs w:val="22"/>
              </w:rPr>
              <w:t>Resources Committee</w:t>
            </w:r>
          </w:p>
        </w:tc>
        <w:tc>
          <w:tcPr>
            <w:tcW w:w="2374" w:type="dxa"/>
            <w:shd w:val="clear" w:color="auto" w:fill="7030A0"/>
          </w:tcPr>
          <w:p w14:paraId="290FB614" w14:textId="77777777" w:rsidR="00482CF6" w:rsidRPr="00BD34B1" w:rsidRDefault="00482CF6" w:rsidP="009B3A80">
            <w:pPr>
              <w:spacing w:before="80" w:after="80"/>
              <w:rPr>
                <w:b/>
                <w:color w:val="FFFFFF" w:themeColor="background1"/>
                <w:szCs w:val="22"/>
              </w:rPr>
            </w:pPr>
            <w:r w:rsidRPr="00BD34B1">
              <w:rPr>
                <w:b/>
                <w:color w:val="FFFFFF" w:themeColor="background1"/>
                <w:szCs w:val="22"/>
              </w:rPr>
              <w:t>Council</w:t>
            </w:r>
          </w:p>
        </w:tc>
      </w:tr>
      <w:tr w:rsidR="00482CF6" w:rsidRPr="00BD34B1" w14:paraId="79800D59" w14:textId="77777777" w:rsidTr="009B3A80">
        <w:tc>
          <w:tcPr>
            <w:tcW w:w="2373" w:type="dxa"/>
          </w:tcPr>
          <w:p w14:paraId="6941298D" w14:textId="283B00C3" w:rsidR="00482CF6" w:rsidRPr="00BD34B1" w:rsidRDefault="00706224" w:rsidP="009B3A80">
            <w:pPr>
              <w:tabs>
                <w:tab w:val="decimal" w:pos="313"/>
              </w:tabs>
              <w:spacing w:after="0"/>
              <w:rPr>
                <w:sz w:val="22"/>
                <w:szCs w:val="22"/>
              </w:rPr>
            </w:pPr>
            <w:r>
              <w:rPr>
                <w:sz w:val="22"/>
                <w:szCs w:val="22"/>
              </w:rPr>
              <w:t>13 July 2026</w:t>
            </w:r>
          </w:p>
        </w:tc>
        <w:tc>
          <w:tcPr>
            <w:tcW w:w="2373" w:type="dxa"/>
          </w:tcPr>
          <w:p w14:paraId="03E3E682" w14:textId="0314DDBD" w:rsidR="00482CF6" w:rsidRPr="00BD34B1" w:rsidRDefault="00706224" w:rsidP="009B3A80">
            <w:pPr>
              <w:tabs>
                <w:tab w:val="decimal" w:pos="313"/>
              </w:tabs>
              <w:spacing w:after="0"/>
              <w:rPr>
                <w:sz w:val="22"/>
                <w:szCs w:val="22"/>
              </w:rPr>
            </w:pPr>
            <w:r>
              <w:rPr>
                <w:sz w:val="22"/>
                <w:szCs w:val="22"/>
              </w:rPr>
              <w:t>27 July 2026</w:t>
            </w:r>
          </w:p>
        </w:tc>
        <w:tc>
          <w:tcPr>
            <w:tcW w:w="2373" w:type="dxa"/>
          </w:tcPr>
          <w:p w14:paraId="590ECC5C" w14:textId="356406C1" w:rsidR="00482CF6" w:rsidRPr="00BD34B1" w:rsidRDefault="00706224" w:rsidP="009B3A80">
            <w:pPr>
              <w:tabs>
                <w:tab w:val="decimal" w:pos="313"/>
              </w:tabs>
              <w:spacing w:after="0"/>
              <w:rPr>
                <w:sz w:val="22"/>
                <w:szCs w:val="22"/>
              </w:rPr>
            </w:pPr>
            <w:r>
              <w:rPr>
                <w:sz w:val="22"/>
                <w:szCs w:val="22"/>
              </w:rPr>
              <w:t>*26 May 2026</w:t>
            </w:r>
          </w:p>
        </w:tc>
        <w:tc>
          <w:tcPr>
            <w:tcW w:w="2374" w:type="dxa"/>
          </w:tcPr>
          <w:p w14:paraId="27C2DC09" w14:textId="1F929C33" w:rsidR="00482CF6" w:rsidRPr="00BD34B1" w:rsidRDefault="00706224" w:rsidP="009B3A80">
            <w:pPr>
              <w:tabs>
                <w:tab w:val="decimal" w:pos="313"/>
              </w:tabs>
              <w:spacing w:after="0"/>
              <w:rPr>
                <w:sz w:val="22"/>
                <w:szCs w:val="22"/>
              </w:rPr>
            </w:pPr>
            <w:r>
              <w:rPr>
                <w:sz w:val="22"/>
                <w:szCs w:val="22"/>
              </w:rPr>
              <w:t>22 June 2026</w:t>
            </w:r>
          </w:p>
        </w:tc>
      </w:tr>
      <w:tr w:rsidR="00482CF6" w:rsidRPr="00BD34B1" w14:paraId="2D79B14E" w14:textId="77777777" w:rsidTr="009B3A80">
        <w:tc>
          <w:tcPr>
            <w:tcW w:w="2373" w:type="dxa"/>
          </w:tcPr>
          <w:p w14:paraId="408D057F" w14:textId="413FAE2F" w:rsidR="00482CF6" w:rsidRPr="00BD34B1" w:rsidRDefault="00706224" w:rsidP="009B3A80">
            <w:pPr>
              <w:tabs>
                <w:tab w:val="decimal" w:pos="313"/>
              </w:tabs>
              <w:spacing w:after="0"/>
              <w:rPr>
                <w:sz w:val="22"/>
                <w:szCs w:val="22"/>
              </w:rPr>
            </w:pPr>
            <w:r>
              <w:rPr>
                <w:sz w:val="22"/>
                <w:szCs w:val="22"/>
              </w:rPr>
              <w:t>05 October 2026</w:t>
            </w:r>
          </w:p>
        </w:tc>
        <w:tc>
          <w:tcPr>
            <w:tcW w:w="2373" w:type="dxa"/>
          </w:tcPr>
          <w:p w14:paraId="7D189DD8" w14:textId="7224D080" w:rsidR="00482CF6" w:rsidRPr="00BD34B1" w:rsidRDefault="00706224" w:rsidP="009B3A80">
            <w:pPr>
              <w:tabs>
                <w:tab w:val="decimal" w:pos="313"/>
              </w:tabs>
              <w:spacing w:after="0"/>
              <w:rPr>
                <w:sz w:val="22"/>
                <w:szCs w:val="22"/>
              </w:rPr>
            </w:pPr>
            <w:r>
              <w:rPr>
                <w:sz w:val="22"/>
                <w:szCs w:val="22"/>
              </w:rPr>
              <w:t>19 October 2026</w:t>
            </w:r>
          </w:p>
        </w:tc>
        <w:tc>
          <w:tcPr>
            <w:tcW w:w="2373" w:type="dxa"/>
          </w:tcPr>
          <w:p w14:paraId="346C56F7" w14:textId="7929AF8C" w:rsidR="00482CF6" w:rsidRPr="00BD34B1" w:rsidRDefault="00706224" w:rsidP="009B3A80">
            <w:pPr>
              <w:tabs>
                <w:tab w:val="decimal" w:pos="313"/>
              </w:tabs>
              <w:spacing w:after="0"/>
              <w:rPr>
                <w:sz w:val="22"/>
                <w:szCs w:val="22"/>
              </w:rPr>
            </w:pPr>
            <w:r>
              <w:rPr>
                <w:sz w:val="22"/>
                <w:szCs w:val="22"/>
              </w:rPr>
              <w:t>14 September 2026</w:t>
            </w:r>
          </w:p>
        </w:tc>
        <w:tc>
          <w:tcPr>
            <w:tcW w:w="2374" w:type="dxa"/>
          </w:tcPr>
          <w:p w14:paraId="3B50FFFF" w14:textId="2D4144C8" w:rsidR="00482CF6" w:rsidRPr="00BD34B1" w:rsidRDefault="00706224" w:rsidP="009B3A80">
            <w:pPr>
              <w:tabs>
                <w:tab w:val="decimal" w:pos="313"/>
              </w:tabs>
              <w:spacing w:after="0"/>
              <w:rPr>
                <w:sz w:val="22"/>
                <w:szCs w:val="22"/>
              </w:rPr>
            </w:pPr>
            <w:r>
              <w:rPr>
                <w:sz w:val="22"/>
                <w:szCs w:val="22"/>
              </w:rPr>
              <w:t>28 September 2026</w:t>
            </w:r>
          </w:p>
        </w:tc>
      </w:tr>
      <w:tr w:rsidR="00482CF6" w:rsidRPr="00BD34B1" w14:paraId="1A2B20AA" w14:textId="77777777" w:rsidTr="009B3A80">
        <w:tc>
          <w:tcPr>
            <w:tcW w:w="2373" w:type="dxa"/>
          </w:tcPr>
          <w:p w14:paraId="3093C4BE" w14:textId="25E8DC5C" w:rsidR="00482CF6" w:rsidRPr="00BD34B1" w:rsidRDefault="00706224" w:rsidP="009B3A80">
            <w:pPr>
              <w:tabs>
                <w:tab w:val="decimal" w:pos="313"/>
              </w:tabs>
              <w:spacing w:after="0"/>
              <w:rPr>
                <w:sz w:val="22"/>
                <w:szCs w:val="22"/>
              </w:rPr>
            </w:pPr>
            <w:r>
              <w:rPr>
                <w:sz w:val="22"/>
                <w:szCs w:val="22"/>
              </w:rPr>
              <w:t>21 December 2026</w:t>
            </w:r>
          </w:p>
        </w:tc>
        <w:tc>
          <w:tcPr>
            <w:tcW w:w="2373" w:type="dxa"/>
          </w:tcPr>
          <w:p w14:paraId="2FEF8AD6" w14:textId="4911EAD0" w:rsidR="00482CF6" w:rsidRPr="00BD34B1" w:rsidRDefault="00706224" w:rsidP="009B3A80">
            <w:pPr>
              <w:tabs>
                <w:tab w:val="decimal" w:pos="313"/>
              </w:tabs>
              <w:spacing w:after="0"/>
              <w:rPr>
                <w:sz w:val="22"/>
                <w:szCs w:val="22"/>
              </w:rPr>
            </w:pPr>
            <w:r>
              <w:rPr>
                <w:sz w:val="22"/>
                <w:szCs w:val="22"/>
              </w:rPr>
              <w:t>07 December 2026</w:t>
            </w:r>
          </w:p>
        </w:tc>
        <w:tc>
          <w:tcPr>
            <w:tcW w:w="2373" w:type="dxa"/>
          </w:tcPr>
          <w:p w14:paraId="13ADF71B" w14:textId="3C5E3806" w:rsidR="00482CF6" w:rsidRPr="00BD34B1" w:rsidRDefault="00706224" w:rsidP="009B3A80">
            <w:pPr>
              <w:tabs>
                <w:tab w:val="decimal" w:pos="313"/>
              </w:tabs>
              <w:spacing w:after="0"/>
              <w:rPr>
                <w:sz w:val="22"/>
                <w:szCs w:val="22"/>
              </w:rPr>
            </w:pPr>
            <w:r>
              <w:rPr>
                <w:sz w:val="22"/>
                <w:szCs w:val="22"/>
              </w:rPr>
              <w:t>02 November 2026</w:t>
            </w:r>
          </w:p>
        </w:tc>
        <w:tc>
          <w:tcPr>
            <w:tcW w:w="2374" w:type="dxa"/>
          </w:tcPr>
          <w:p w14:paraId="13ED859A" w14:textId="48E44005" w:rsidR="00482CF6" w:rsidRPr="00BD34B1" w:rsidRDefault="00706224" w:rsidP="009B3A80">
            <w:pPr>
              <w:tabs>
                <w:tab w:val="decimal" w:pos="313"/>
              </w:tabs>
              <w:spacing w:after="0"/>
              <w:rPr>
                <w:sz w:val="22"/>
                <w:szCs w:val="22"/>
              </w:rPr>
            </w:pPr>
            <w:r>
              <w:rPr>
                <w:sz w:val="22"/>
                <w:szCs w:val="22"/>
              </w:rPr>
              <w:t>16 November 2026</w:t>
            </w:r>
          </w:p>
        </w:tc>
      </w:tr>
      <w:tr w:rsidR="00482CF6" w:rsidRPr="00BD34B1" w14:paraId="5E89A0B2" w14:textId="77777777" w:rsidTr="009B3A80">
        <w:tc>
          <w:tcPr>
            <w:tcW w:w="2373" w:type="dxa"/>
          </w:tcPr>
          <w:p w14:paraId="0390EAAF" w14:textId="0CE4C49C" w:rsidR="00482CF6" w:rsidRPr="00BD34B1" w:rsidRDefault="00706224" w:rsidP="009B3A80">
            <w:pPr>
              <w:tabs>
                <w:tab w:val="decimal" w:pos="313"/>
              </w:tabs>
              <w:spacing w:after="0"/>
              <w:rPr>
                <w:sz w:val="22"/>
                <w:szCs w:val="22"/>
              </w:rPr>
            </w:pPr>
            <w:r>
              <w:rPr>
                <w:sz w:val="22"/>
                <w:szCs w:val="22"/>
              </w:rPr>
              <w:t>22 February 2026</w:t>
            </w:r>
          </w:p>
        </w:tc>
        <w:tc>
          <w:tcPr>
            <w:tcW w:w="2373" w:type="dxa"/>
          </w:tcPr>
          <w:p w14:paraId="6987F5A4" w14:textId="630C8C8B" w:rsidR="00482CF6" w:rsidRPr="00BD34B1" w:rsidRDefault="00706224" w:rsidP="009B3A80">
            <w:pPr>
              <w:tabs>
                <w:tab w:val="decimal" w:pos="313"/>
              </w:tabs>
              <w:spacing w:after="0"/>
              <w:rPr>
                <w:sz w:val="22"/>
                <w:szCs w:val="22"/>
              </w:rPr>
            </w:pPr>
            <w:r>
              <w:rPr>
                <w:sz w:val="22"/>
                <w:szCs w:val="22"/>
              </w:rPr>
              <w:t>08 February 2027</w:t>
            </w:r>
          </w:p>
        </w:tc>
        <w:tc>
          <w:tcPr>
            <w:tcW w:w="2373" w:type="dxa"/>
          </w:tcPr>
          <w:p w14:paraId="1FE78C04" w14:textId="48B54848" w:rsidR="00482CF6" w:rsidRPr="00BD34B1" w:rsidRDefault="00706224" w:rsidP="009B3A80">
            <w:pPr>
              <w:tabs>
                <w:tab w:val="decimal" w:pos="313"/>
              </w:tabs>
              <w:spacing w:after="0"/>
              <w:rPr>
                <w:sz w:val="22"/>
                <w:szCs w:val="22"/>
              </w:rPr>
            </w:pPr>
            <w:r>
              <w:rPr>
                <w:sz w:val="22"/>
                <w:szCs w:val="22"/>
              </w:rPr>
              <w:t>11 January 2027</w:t>
            </w:r>
          </w:p>
        </w:tc>
        <w:tc>
          <w:tcPr>
            <w:tcW w:w="2374" w:type="dxa"/>
          </w:tcPr>
          <w:p w14:paraId="10F33D76" w14:textId="4B9EC15B" w:rsidR="00482CF6" w:rsidRPr="00BD34B1" w:rsidRDefault="00706224" w:rsidP="009B3A80">
            <w:pPr>
              <w:tabs>
                <w:tab w:val="decimal" w:pos="313"/>
              </w:tabs>
              <w:spacing w:after="0"/>
              <w:rPr>
                <w:sz w:val="22"/>
                <w:szCs w:val="22"/>
              </w:rPr>
            </w:pPr>
            <w:r>
              <w:rPr>
                <w:sz w:val="22"/>
                <w:szCs w:val="22"/>
              </w:rPr>
              <w:t>18 January 2027</w:t>
            </w:r>
          </w:p>
        </w:tc>
      </w:tr>
      <w:tr w:rsidR="00482CF6" w:rsidRPr="00BD34B1" w14:paraId="0CAF11D0" w14:textId="77777777" w:rsidTr="009B3A80">
        <w:tc>
          <w:tcPr>
            <w:tcW w:w="2373" w:type="dxa"/>
          </w:tcPr>
          <w:p w14:paraId="60E6BBC8" w14:textId="7233D9EC" w:rsidR="00482CF6" w:rsidRPr="00BD34B1" w:rsidRDefault="00482CF6" w:rsidP="009B3A80">
            <w:pPr>
              <w:tabs>
                <w:tab w:val="decimal" w:pos="313"/>
              </w:tabs>
              <w:spacing w:after="0"/>
              <w:rPr>
                <w:sz w:val="22"/>
                <w:szCs w:val="22"/>
              </w:rPr>
            </w:pPr>
          </w:p>
        </w:tc>
        <w:tc>
          <w:tcPr>
            <w:tcW w:w="2373" w:type="dxa"/>
          </w:tcPr>
          <w:p w14:paraId="0EBECFCF" w14:textId="00F4033E" w:rsidR="00482CF6" w:rsidRPr="00BD34B1" w:rsidRDefault="00706224" w:rsidP="009B3A80">
            <w:pPr>
              <w:tabs>
                <w:tab w:val="decimal" w:pos="313"/>
              </w:tabs>
              <w:spacing w:after="0"/>
              <w:rPr>
                <w:sz w:val="22"/>
                <w:szCs w:val="22"/>
              </w:rPr>
            </w:pPr>
            <w:r>
              <w:rPr>
                <w:sz w:val="22"/>
                <w:szCs w:val="22"/>
              </w:rPr>
              <w:t>12 April 2027</w:t>
            </w:r>
          </w:p>
        </w:tc>
        <w:tc>
          <w:tcPr>
            <w:tcW w:w="2373" w:type="dxa"/>
          </w:tcPr>
          <w:p w14:paraId="4936FE1B" w14:textId="73D469F3" w:rsidR="00482CF6" w:rsidRPr="00BD34B1" w:rsidRDefault="00706224" w:rsidP="009B3A80">
            <w:pPr>
              <w:tabs>
                <w:tab w:val="decimal" w:pos="313"/>
              </w:tabs>
              <w:spacing w:after="0"/>
              <w:rPr>
                <w:sz w:val="22"/>
                <w:szCs w:val="22"/>
                <w:highlight w:val="yellow"/>
              </w:rPr>
            </w:pPr>
            <w:r w:rsidRPr="00706224">
              <w:rPr>
                <w:sz w:val="22"/>
                <w:szCs w:val="22"/>
              </w:rPr>
              <w:t>08 March 2027</w:t>
            </w:r>
          </w:p>
        </w:tc>
        <w:tc>
          <w:tcPr>
            <w:tcW w:w="2374" w:type="dxa"/>
          </w:tcPr>
          <w:p w14:paraId="5DBF3DB4" w14:textId="7E625796" w:rsidR="00482CF6" w:rsidRPr="00BD34B1" w:rsidRDefault="00706224" w:rsidP="009B3A80">
            <w:pPr>
              <w:tabs>
                <w:tab w:val="decimal" w:pos="313"/>
              </w:tabs>
              <w:spacing w:after="0"/>
              <w:rPr>
                <w:sz w:val="22"/>
                <w:szCs w:val="22"/>
              </w:rPr>
            </w:pPr>
            <w:r>
              <w:rPr>
                <w:sz w:val="22"/>
                <w:szCs w:val="22"/>
              </w:rPr>
              <w:t>22 March 2027</w:t>
            </w:r>
          </w:p>
        </w:tc>
      </w:tr>
      <w:tr w:rsidR="00482CF6" w:rsidRPr="00BD34B1" w14:paraId="7ABC10AD" w14:textId="77777777" w:rsidTr="009B3A80">
        <w:tc>
          <w:tcPr>
            <w:tcW w:w="2373" w:type="dxa"/>
          </w:tcPr>
          <w:p w14:paraId="334B0FDC" w14:textId="77777777" w:rsidR="00482CF6" w:rsidRPr="00BD34B1" w:rsidRDefault="00482CF6" w:rsidP="009B3A80">
            <w:pPr>
              <w:tabs>
                <w:tab w:val="decimal" w:pos="313"/>
              </w:tabs>
              <w:spacing w:after="0"/>
              <w:rPr>
                <w:sz w:val="22"/>
                <w:szCs w:val="22"/>
              </w:rPr>
            </w:pPr>
          </w:p>
        </w:tc>
        <w:tc>
          <w:tcPr>
            <w:tcW w:w="2373" w:type="dxa"/>
          </w:tcPr>
          <w:p w14:paraId="61AC46B5" w14:textId="77777777" w:rsidR="00482CF6" w:rsidRPr="00BD34B1" w:rsidRDefault="00482CF6" w:rsidP="009B3A80">
            <w:pPr>
              <w:tabs>
                <w:tab w:val="decimal" w:pos="313"/>
              </w:tabs>
              <w:spacing w:after="0"/>
              <w:rPr>
                <w:sz w:val="22"/>
                <w:szCs w:val="22"/>
              </w:rPr>
            </w:pPr>
          </w:p>
        </w:tc>
        <w:tc>
          <w:tcPr>
            <w:tcW w:w="2373" w:type="dxa"/>
          </w:tcPr>
          <w:p w14:paraId="29217B27" w14:textId="77777777" w:rsidR="00482CF6" w:rsidRPr="00BD34B1" w:rsidRDefault="00482CF6" w:rsidP="009B3A80">
            <w:pPr>
              <w:tabs>
                <w:tab w:val="decimal" w:pos="313"/>
              </w:tabs>
              <w:spacing w:after="0"/>
              <w:rPr>
                <w:sz w:val="22"/>
                <w:szCs w:val="22"/>
                <w:highlight w:val="yellow"/>
              </w:rPr>
            </w:pPr>
          </w:p>
        </w:tc>
        <w:tc>
          <w:tcPr>
            <w:tcW w:w="2374" w:type="dxa"/>
          </w:tcPr>
          <w:p w14:paraId="047E4224" w14:textId="0DCBCFDC" w:rsidR="00482CF6" w:rsidRPr="00BD34B1" w:rsidRDefault="00706224" w:rsidP="009B3A80">
            <w:pPr>
              <w:tabs>
                <w:tab w:val="decimal" w:pos="313"/>
              </w:tabs>
              <w:spacing w:after="0"/>
              <w:rPr>
                <w:sz w:val="22"/>
                <w:szCs w:val="22"/>
              </w:rPr>
            </w:pPr>
            <w:r>
              <w:rPr>
                <w:sz w:val="22"/>
                <w:szCs w:val="22"/>
              </w:rPr>
              <w:t>17 May 2027 (ACM)</w:t>
            </w:r>
            <w:r w:rsidR="00487488">
              <w:rPr>
                <w:sz w:val="22"/>
                <w:szCs w:val="22"/>
              </w:rPr>
              <w:t xml:space="preserve">  </w:t>
            </w:r>
          </w:p>
        </w:tc>
      </w:tr>
    </w:tbl>
    <w:p w14:paraId="1BD8C67E" w14:textId="6E584379" w:rsidR="00482CF6" w:rsidRDefault="00482CF6" w:rsidP="00482CF6">
      <w:pPr>
        <w:spacing w:before="120" w:after="0"/>
        <w:rPr>
          <w:szCs w:val="22"/>
        </w:rPr>
      </w:pPr>
      <w:r w:rsidRPr="00BD34B1">
        <w:rPr>
          <w:szCs w:val="22"/>
        </w:rPr>
        <w:t xml:space="preserve"> </w:t>
      </w:r>
    </w:p>
    <w:p w14:paraId="46E95EC2" w14:textId="713199C6" w:rsidR="00AA7FA4" w:rsidRPr="00AE3474" w:rsidRDefault="001D04D0" w:rsidP="00AE3474">
      <w:pPr>
        <w:spacing w:before="120" w:after="0"/>
        <w:rPr>
          <w:b/>
          <w:bCs/>
        </w:rPr>
      </w:pPr>
      <w:r>
        <w:rPr>
          <w:b/>
          <w:bCs/>
        </w:rPr>
        <w:t>1</w:t>
      </w:r>
      <w:r w:rsidR="00AA1D1A">
        <w:rPr>
          <w:b/>
          <w:bCs/>
        </w:rPr>
        <w:t>3</w:t>
      </w:r>
      <w:r>
        <w:rPr>
          <w:b/>
          <w:bCs/>
        </w:rPr>
        <w:t>.</w:t>
      </w:r>
      <w:r>
        <w:rPr>
          <w:b/>
          <w:bCs/>
        </w:rPr>
        <w:tab/>
      </w:r>
      <w:r w:rsidR="003534AE" w:rsidRPr="00AE3474">
        <w:rPr>
          <w:b/>
          <w:bCs/>
        </w:rPr>
        <w:t>APPOINTMENT OF AUDITORS FOR FINANCIAL YEAR 202</w:t>
      </w:r>
      <w:r w:rsidR="0080171D">
        <w:rPr>
          <w:b/>
          <w:bCs/>
        </w:rPr>
        <w:t>6</w:t>
      </w:r>
      <w:r w:rsidR="004753C2">
        <w:rPr>
          <w:b/>
          <w:bCs/>
        </w:rPr>
        <w:t>/27</w:t>
      </w:r>
    </w:p>
    <w:p w14:paraId="11023E9E" w14:textId="77777777" w:rsidR="00BD34B1" w:rsidRPr="00BD34B1" w:rsidRDefault="00BD34B1" w:rsidP="00BD34B1">
      <w:pPr>
        <w:pStyle w:val="ListParagraph"/>
        <w:ind w:left="0"/>
        <w:rPr>
          <w:b/>
          <w:bCs/>
          <w:szCs w:val="22"/>
        </w:rPr>
      </w:pPr>
      <w:r w:rsidRPr="00BD34B1">
        <w:rPr>
          <w:b/>
          <w:bCs/>
          <w:szCs w:val="22"/>
        </w:rPr>
        <w:t xml:space="preserve">(A) </w:t>
      </w:r>
      <w:r w:rsidRPr="00BD34B1">
        <w:rPr>
          <w:b/>
          <w:bCs/>
          <w:szCs w:val="22"/>
        </w:rPr>
        <w:tab/>
        <w:t>Internal Auditor</w:t>
      </w:r>
    </w:p>
    <w:p w14:paraId="3DFD610F" w14:textId="3899356F" w:rsidR="00BD34B1" w:rsidRDefault="00BD34B1" w:rsidP="00BD34B1">
      <w:pPr>
        <w:pStyle w:val="ListParagraph"/>
        <w:tabs>
          <w:tab w:val="left" w:pos="0"/>
        </w:tabs>
        <w:spacing w:after="120"/>
        <w:ind w:left="0"/>
        <w:rPr>
          <w:szCs w:val="22"/>
        </w:rPr>
      </w:pPr>
      <w:r w:rsidRPr="00BD34B1">
        <w:rPr>
          <w:szCs w:val="22"/>
        </w:rPr>
        <w:t>At the Annual Council meeting (Minute 14(a)/May/21 refers) it was determined that the Council’s Internal Auditor for the financial year 2021/22 should be Mr Gordon Fletcher.  In accordance with standard procedures, a decision in respect of the financial year 202</w:t>
      </w:r>
      <w:r w:rsidR="001D04D0">
        <w:rPr>
          <w:szCs w:val="22"/>
        </w:rPr>
        <w:t>5</w:t>
      </w:r>
      <w:r w:rsidR="0080171D">
        <w:rPr>
          <w:szCs w:val="22"/>
        </w:rPr>
        <w:t>/26</w:t>
      </w:r>
      <w:r w:rsidRPr="00BD34B1">
        <w:rPr>
          <w:szCs w:val="22"/>
        </w:rPr>
        <w:t xml:space="preserve"> is now sought.</w:t>
      </w:r>
    </w:p>
    <w:p w14:paraId="18B97AF7" w14:textId="5FAD716D" w:rsidR="00BD34B1" w:rsidRDefault="00BD34B1" w:rsidP="009750DC">
      <w:pPr>
        <w:spacing w:after="120"/>
        <w:rPr>
          <w:szCs w:val="22"/>
        </w:rPr>
      </w:pPr>
      <w:r w:rsidRPr="00BD34B1">
        <w:rPr>
          <w:b/>
          <w:bCs/>
          <w:szCs w:val="22"/>
        </w:rPr>
        <w:t xml:space="preserve">Resolved </w:t>
      </w:r>
      <w:r>
        <w:rPr>
          <w:szCs w:val="22"/>
        </w:rPr>
        <w:t xml:space="preserve">– </w:t>
      </w:r>
      <w:r w:rsidR="000303BD">
        <w:t>That Mr Gordon Fletcher be appointed as this Council’s Internal Auditor for the financial year 202</w:t>
      </w:r>
      <w:r w:rsidR="0080171D">
        <w:t>6</w:t>
      </w:r>
      <w:r w:rsidR="004753C2">
        <w:t>/27</w:t>
      </w:r>
    </w:p>
    <w:p w14:paraId="2238E642" w14:textId="77777777" w:rsidR="00BD34B1" w:rsidRPr="00BD34B1" w:rsidRDefault="00BD34B1" w:rsidP="00BD34B1">
      <w:pPr>
        <w:spacing w:after="0" w:line="240" w:lineRule="auto"/>
        <w:rPr>
          <w:b/>
          <w:bCs/>
          <w:szCs w:val="22"/>
        </w:rPr>
      </w:pPr>
      <w:r w:rsidRPr="00BD34B1">
        <w:rPr>
          <w:b/>
          <w:bCs/>
          <w:szCs w:val="22"/>
        </w:rPr>
        <w:t xml:space="preserve">(B) </w:t>
      </w:r>
      <w:r w:rsidRPr="00BD34B1">
        <w:rPr>
          <w:b/>
          <w:bCs/>
          <w:szCs w:val="22"/>
        </w:rPr>
        <w:tab/>
        <w:t>External Auditor</w:t>
      </w:r>
    </w:p>
    <w:p w14:paraId="7BE62DFE" w14:textId="77777777" w:rsidR="00BD34B1" w:rsidRPr="00BD34B1" w:rsidRDefault="00BD34B1" w:rsidP="00943DD1">
      <w:pPr>
        <w:tabs>
          <w:tab w:val="left" w:pos="0"/>
        </w:tabs>
        <w:spacing w:after="120"/>
        <w:rPr>
          <w:rFonts w:cs="Arial"/>
          <w:szCs w:val="22"/>
        </w:rPr>
      </w:pPr>
      <w:r w:rsidRPr="00BD34B1">
        <w:rPr>
          <w:szCs w:val="22"/>
        </w:rPr>
        <w:t>Mazars LLP were appointed as the town council’s External Auditor for a period of 5 years from 2017. Mazars have been successful in the bidding for a further 5 years from 2022/23.</w:t>
      </w:r>
    </w:p>
    <w:p w14:paraId="45877F52" w14:textId="77777777" w:rsidR="001D04D0" w:rsidRDefault="00BD34B1" w:rsidP="001D04D0">
      <w:pPr>
        <w:tabs>
          <w:tab w:val="left" w:pos="0"/>
        </w:tabs>
        <w:rPr>
          <w:rFonts w:cs="Arial"/>
          <w:szCs w:val="22"/>
        </w:rPr>
      </w:pPr>
      <w:r w:rsidRPr="00BD34B1">
        <w:rPr>
          <w:rFonts w:cs="Arial"/>
          <w:b/>
          <w:bCs/>
          <w:szCs w:val="22"/>
        </w:rPr>
        <w:t>Re</w:t>
      </w:r>
      <w:r>
        <w:rPr>
          <w:rFonts w:cs="Arial"/>
          <w:b/>
          <w:bCs/>
          <w:szCs w:val="22"/>
        </w:rPr>
        <w:t>solved</w:t>
      </w:r>
      <w:r w:rsidRPr="00BD34B1">
        <w:rPr>
          <w:rFonts w:cs="Arial"/>
          <w:szCs w:val="22"/>
        </w:rPr>
        <w:t xml:space="preserve"> – That the information be noted.</w:t>
      </w:r>
    </w:p>
    <w:p w14:paraId="47F3C563" w14:textId="1B1931D3" w:rsidR="001D04D0" w:rsidRPr="000A1BEF" w:rsidRDefault="001D04D0" w:rsidP="001D04D0">
      <w:pPr>
        <w:tabs>
          <w:tab w:val="left" w:pos="0"/>
        </w:tabs>
        <w:spacing w:after="0"/>
        <w:rPr>
          <w:b/>
          <w:bCs/>
        </w:rPr>
      </w:pPr>
      <w:r w:rsidRPr="000A1BEF">
        <w:rPr>
          <w:b/>
          <w:bCs/>
        </w:rPr>
        <w:t>1</w:t>
      </w:r>
      <w:r w:rsidR="00E65404">
        <w:rPr>
          <w:b/>
          <w:bCs/>
        </w:rPr>
        <w:t>4</w:t>
      </w:r>
      <w:r w:rsidRPr="000A1BEF">
        <w:rPr>
          <w:b/>
          <w:bCs/>
        </w:rPr>
        <w:t>.</w:t>
      </w:r>
      <w:r w:rsidR="00482CF6" w:rsidRPr="000A1BEF">
        <w:rPr>
          <w:b/>
          <w:bCs/>
        </w:rPr>
        <w:tab/>
      </w:r>
      <w:r w:rsidR="003534AE" w:rsidRPr="000A1BEF">
        <w:rPr>
          <w:b/>
          <w:bCs/>
        </w:rPr>
        <w:t>APPOINTMENT OF BANKERS FOR FINANCIAL YEAR 202</w:t>
      </w:r>
      <w:r w:rsidR="00E65404">
        <w:rPr>
          <w:b/>
          <w:bCs/>
        </w:rPr>
        <w:t>6</w:t>
      </w:r>
      <w:r w:rsidR="0056284A">
        <w:rPr>
          <w:b/>
          <w:bCs/>
        </w:rPr>
        <w:t>/27</w:t>
      </w:r>
    </w:p>
    <w:p w14:paraId="1920E02B" w14:textId="75353779" w:rsidR="00AE3474" w:rsidRDefault="00BD34B1" w:rsidP="006D2B4F">
      <w:pPr>
        <w:tabs>
          <w:tab w:val="left" w:pos="0"/>
        </w:tabs>
        <w:spacing w:after="120"/>
        <w:rPr>
          <w:szCs w:val="22"/>
        </w:rPr>
      </w:pPr>
      <w:r w:rsidRPr="000A1BEF">
        <w:rPr>
          <w:szCs w:val="22"/>
        </w:rPr>
        <w:t>It has been determined that Barclay’s Bank PLC should be this council’s banker. In line with standard procedures, a decision in respect of the financial year 202</w:t>
      </w:r>
      <w:r w:rsidR="00E65404">
        <w:rPr>
          <w:szCs w:val="22"/>
        </w:rPr>
        <w:t>6</w:t>
      </w:r>
      <w:r w:rsidR="003C1A1E">
        <w:rPr>
          <w:szCs w:val="22"/>
        </w:rPr>
        <w:t>/27</w:t>
      </w:r>
      <w:r w:rsidRPr="000A1BEF">
        <w:rPr>
          <w:szCs w:val="22"/>
        </w:rPr>
        <w:t xml:space="preserve"> is now sought</w:t>
      </w:r>
      <w:r w:rsidR="000214D5" w:rsidRPr="000A1BEF">
        <w:rPr>
          <w:szCs w:val="22"/>
        </w:rPr>
        <w:t>.</w:t>
      </w:r>
    </w:p>
    <w:p w14:paraId="4FBE1DD7" w14:textId="1E76CA91" w:rsidR="005962F4" w:rsidRDefault="005962F4" w:rsidP="005962F4">
      <w:pPr>
        <w:pStyle w:val="ListParagraph"/>
        <w:tabs>
          <w:tab w:val="left" w:pos="0"/>
        </w:tabs>
        <w:spacing w:after="120"/>
        <w:ind w:left="0"/>
        <w:rPr>
          <w:rFonts w:cs="Arial"/>
          <w:i/>
          <w:iCs/>
          <w:szCs w:val="22"/>
        </w:rPr>
      </w:pPr>
      <w:r w:rsidRPr="005962F4">
        <w:rPr>
          <w:rFonts w:cs="Arial"/>
          <w:i/>
          <w:iCs/>
          <w:szCs w:val="22"/>
        </w:rPr>
        <w:t>Cllr Ing at this point referred to his disappointment with the article on the Banking Hub location at Woodleigh and the comments attributed to our County Councillors about a 24-hour ATM.</w:t>
      </w:r>
    </w:p>
    <w:p w14:paraId="564236EF" w14:textId="77777777" w:rsidR="005962F4" w:rsidRPr="005962F4" w:rsidRDefault="005962F4" w:rsidP="005962F4">
      <w:pPr>
        <w:pStyle w:val="ListParagraph"/>
        <w:tabs>
          <w:tab w:val="left" w:pos="0"/>
        </w:tabs>
        <w:spacing w:after="120"/>
        <w:ind w:left="0"/>
        <w:rPr>
          <w:rFonts w:cs="Arial"/>
          <w:i/>
          <w:iCs/>
          <w:szCs w:val="22"/>
        </w:rPr>
      </w:pPr>
    </w:p>
    <w:p w14:paraId="63F700DF" w14:textId="309B1F69" w:rsidR="005962F4" w:rsidRDefault="00BD34B1" w:rsidP="005962F4">
      <w:pPr>
        <w:pStyle w:val="ListParagraph"/>
        <w:tabs>
          <w:tab w:val="left" w:pos="0"/>
        </w:tabs>
        <w:spacing w:after="0"/>
        <w:ind w:left="0"/>
        <w:rPr>
          <w:rFonts w:cs="Arial"/>
          <w:szCs w:val="22"/>
        </w:rPr>
      </w:pPr>
      <w:r w:rsidRPr="000A1BEF">
        <w:rPr>
          <w:rFonts w:cs="Arial"/>
          <w:b/>
          <w:bCs/>
          <w:szCs w:val="22"/>
        </w:rPr>
        <w:t>Re</w:t>
      </w:r>
      <w:r w:rsidR="000214D5" w:rsidRPr="000A1BEF">
        <w:rPr>
          <w:rFonts w:cs="Arial"/>
          <w:b/>
          <w:bCs/>
          <w:szCs w:val="22"/>
        </w:rPr>
        <w:t>solved</w:t>
      </w:r>
      <w:r w:rsidRPr="000A1BEF">
        <w:rPr>
          <w:rFonts w:cs="Arial"/>
          <w:b/>
          <w:bCs/>
          <w:szCs w:val="22"/>
        </w:rPr>
        <w:t xml:space="preserve"> </w:t>
      </w:r>
      <w:r w:rsidRPr="000A1BEF">
        <w:rPr>
          <w:rFonts w:cs="Arial"/>
          <w:szCs w:val="22"/>
        </w:rPr>
        <w:t>– That Barclay’s Bank PLC be appointed as this Council’s bankers for the financial year 202</w:t>
      </w:r>
      <w:r w:rsidR="00E65404">
        <w:rPr>
          <w:rFonts w:cs="Arial"/>
          <w:szCs w:val="22"/>
        </w:rPr>
        <w:t>6</w:t>
      </w:r>
      <w:r w:rsidR="0056284A">
        <w:rPr>
          <w:rFonts w:cs="Arial"/>
          <w:szCs w:val="22"/>
        </w:rPr>
        <w:t>/27</w:t>
      </w:r>
      <w:r w:rsidR="000A1BEF" w:rsidRPr="000A1BEF">
        <w:rPr>
          <w:rFonts w:cs="Arial"/>
          <w:szCs w:val="22"/>
        </w:rPr>
        <w:t>.</w:t>
      </w:r>
    </w:p>
    <w:p w14:paraId="0D9BFE5A" w14:textId="77777777" w:rsidR="003C1A1E" w:rsidRDefault="003C1A1E" w:rsidP="003C1A1E">
      <w:pPr>
        <w:pStyle w:val="ListParagraph"/>
        <w:tabs>
          <w:tab w:val="left" w:pos="0"/>
        </w:tabs>
        <w:spacing w:after="120"/>
        <w:ind w:left="0"/>
        <w:rPr>
          <w:rFonts w:cs="Arial"/>
          <w:szCs w:val="22"/>
        </w:rPr>
      </w:pPr>
    </w:p>
    <w:p w14:paraId="040E1E2F" w14:textId="37A78AC2" w:rsidR="008E1097" w:rsidRDefault="00242639" w:rsidP="00F86B73">
      <w:pPr>
        <w:pStyle w:val="ListParagraph"/>
        <w:tabs>
          <w:tab w:val="left" w:pos="0"/>
        </w:tabs>
        <w:spacing w:after="0"/>
        <w:ind w:left="0"/>
        <w:rPr>
          <w:rFonts w:cs="Arial"/>
          <w:b/>
          <w:bCs/>
          <w:szCs w:val="22"/>
        </w:rPr>
      </w:pPr>
      <w:r w:rsidRPr="00E0459C">
        <w:rPr>
          <w:rFonts w:cs="Arial"/>
          <w:b/>
          <w:bCs/>
          <w:szCs w:val="22"/>
        </w:rPr>
        <w:t>1</w:t>
      </w:r>
      <w:r w:rsidR="00C87B4B">
        <w:rPr>
          <w:rFonts w:cs="Arial"/>
          <w:b/>
          <w:bCs/>
          <w:szCs w:val="22"/>
        </w:rPr>
        <w:t>5</w:t>
      </w:r>
      <w:r w:rsidRPr="00E0459C">
        <w:rPr>
          <w:rFonts w:cs="Arial"/>
          <w:b/>
          <w:bCs/>
          <w:szCs w:val="22"/>
        </w:rPr>
        <w:t>.</w:t>
      </w:r>
      <w:r>
        <w:rPr>
          <w:rFonts w:cs="Arial"/>
          <w:szCs w:val="22"/>
        </w:rPr>
        <w:tab/>
      </w:r>
      <w:r w:rsidR="007D4C5E">
        <w:rPr>
          <w:rFonts w:cs="Arial"/>
          <w:b/>
          <w:bCs/>
          <w:szCs w:val="22"/>
        </w:rPr>
        <w:t>ANNUAL ADOPTION OF COUNCIL’S STANDING ORDERS</w:t>
      </w:r>
    </w:p>
    <w:p w14:paraId="416354B3" w14:textId="4A686666" w:rsidR="00310901" w:rsidRPr="001D7406" w:rsidRDefault="001D7406" w:rsidP="00443BB3">
      <w:pPr>
        <w:spacing w:after="120"/>
        <w:rPr>
          <w:rFonts w:cs="Arial"/>
          <w:szCs w:val="22"/>
        </w:rPr>
      </w:pPr>
      <w:r w:rsidRPr="001D7406">
        <w:rPr>
          <w:szCs w:val="22"/>
        </w:rPr>
        <w:t xml:space="preserve"> </w:t>
      </w:r>
      <w:r w:rsidR="00621178" w:rsidRPr="00621178">
        <w:rPr>
          <w:rFonts w:cs="Arial"/>
          <w:b/>
          <w:bCs/>
          <w:szCs w:val="22"/>
        </w:rPr>
        <w:t>Re</w:t>
      </w:r>
      <w:r w:rsidR="00621178">
        <w:rPr>
          <w:rFonts w:cs="Arial"/>
          <w:b/>
          <w:bCs/>
          <w:szCs w:val="22"/>
        </w:rPr>
        <w:t>solved</w:t>
      </w:r>
      <w:r w:rsidR="00621178" w:rsidRPr="00621178">
        <w:rPr>
          <w:rFonts w:cs="Arial"/>
          <w:b/>
          <w:bCs/>
          <w:szCs w:val="22"/>
        </w:rPr>
        <w:t xml:space="preserve"> </w:t>
      </w:r>
      <w:r w:rsidR="00621178" w:rsidRPr="00621178">
        <w:rPr>
          <w:rFonts w:cs="Arial"/>
          <w:szCs w:val="22"/>
        </w:rPr>
        <w:t>– (a) That the council approve the current adopted Standing Orders.</w:t>
      </w:r>
    </w:p>
    <w:p w14:paraId="6D61BF2E" w14:textId="63588437" w:rsidR="007E2188" w:rsidRDefault="00F86B73" w:rsidP="00C840F7">
      <w:pPr>
        <w:spacing w:after="0" w:line="240" w:lineRule="auto"/>
        <w:rPr>
          <w:b/>
          <w:bCs/>
          <w:szCs w:val="22"/>
        </w:rPr>
      </w:pPr>
      <w:r>
        <w:rPr>
          <w:b/>
          <w:bCs/>
          <w:szCs w:val="22"/>
        </w:rPr>
        <w:t>16</w:t>
      </w:r>
      <w:r w:rsidR="007E2188" w:rsidRPr="00C60C1B">
        <w:rPr>
          <w:b/>
          <w:bCs/>
          <w:szCs w:val="22"/>
        </w:rPr>
        <w:t>.</w:t>
      </w:r>
      <w:r w:rsidR="007E2188" w:rsidRPr="00C60C1B">
        <w:rPr>
          <w:b/>
          <w:bCs/>
          <w:szCs w:val="22"/>
        </w:rPr>
        <w:tab/>
        <w:t xml:space="preserve">SOCIETY OF LOCAL COUNCIL CLERKS (SLCC) ANNUAL CONFERENCE </w:t>
      </w:r>
    </w:p>
    <w:p w14:paraId="7549C823" w14:textId="0E5CD1C8" w:rsidR="00C840F7" w:rsidRDefault="00534E8E" w:rsidP="00ED3D93">
      <w:pPr>
        <w:spacing w:after="120"/>
        <w:rPr>
          <w:szCs w:val="22"/>
        </w:rPr>
      </w:pPr>
      <w:r w:rsidRPr="00534E8E">
        <w:rPr>
          <w:szCs w:val="22"/>
        </w:rPr>
        <w:t>The Town Clerk and RFO have been invited to the Annual SLCC conference in Gloucestershire on the 13 &amp; 14 October 2026.</w:t>
      </w:r>
    </w:p>
    <w:p w14:paraId="4AF45F51" w14:textId="2762887F" w:rsidR="00C24C8A" w:rsidRDefault="00C24C8A" w:rsidP="00ED3D93">
      <w:pPr>
        <w:spacing w:after="120"/>
        <w:rPr>
          <w:szCs w:val="22"/>
        </w:rPr>
      </w:pPr>
      <w:r w:rsidRPr="00C24C8A">
        <w:rPr>
          <w:b/>
          <w:bCs/>
          <w:szCs w:val="22"/>
        </w:rPr>
        <w:t xml:space="preserve">Resolved </w:t>
      </w:r>
      <w:r>
        <w:rPr>
          <w:szCs w:val="22"/>
        </w:rPr>
        <w:t>– That the information is received and noted.</w:t>
      </w:r>
    </w:p>
    <w:p w14:paraId="1EE7E2EE" w14:textId="77777777" w:rsidR="0011174C" w:rsidRDefault="0011174C" w:rsidP="006C6F15">
      <w:pPr>
        <w:spacing w:after="120"/>
        <w:rPr>
          <w:szCs w:val="22"/>
        </w:rPr>
      </w:pPr>
    </w:p>
    <w:p w14:paraId="51AC78DE" w14:textId="29172C77" w:rsidR="0011174C" w:rsidRDefault="0011174C" w:rsidP="006C6F15">
      <w:pPr>
        <w:spacing w:after="120"/>
        <w:rPr>
          <w:b/>
          <w:bCs/>
          <w:szCs w:val="22"/>
        </w:rPr>
      </w:pPr>
      <w:r w:rsidRPr="0011174C">
        <w:rPr>
          <w:b/>
          <w:bCs/>
          <w:szCs w:val="22"/>
        </w:rPr>
        <w:t>Appendix A</w:t>
      </w:r>
    </w:p>
    <w:p w14:paraId="3B97C4A2" w14:textId="44F57BAE" w:rsidR="00DD1338" w:rsidRPr="00701F5B" w:rsidRDefault="00DD1338" w:rsidP="00DD1338">
      <w:pPr>
        <w:rPr>
          <w:b/>
          <w:bCs/>
          <w:lang w:val="en-US"/>
        </w:rPr>
      </w:pPr>
      <w:r w:rsidRPr="00701F5B">
        <w:rPr>
          <w:b/>
          <w:bCs/>
          <w:lang w:val="en-US"/>
        </w:rPr>
        <w:t>ANNUAL REVIEW OF REPRESENTATION ON OR WORK WITH EXTERNAL BODIES AND ARRANGEMENTS FOR REPORTING BACK</w:t>
      </w:r>
    </w:p>
    <w:p w14:paraId="485F4E65" w14:textId="77777777" w:rsidR="00DD1338" w:rsidRPr="00701F5B" w:rsidRDefault="00DD1338" w:rsidP="00DD1338">
      <w:pPr>
        <w:rPr>
          <w:b/>
          <w:bCs/>
          <w:lang w:val="en-US"/>
        </w:rPr>
      </w:pPr>
      <w:r w:rsidRPr="00701F5B">
        <w:rPr>
          <w:b/>
          <w:bCs/>
          <w:lang w:val="en-US"/>
        </w:rPr>
        <w:t xml:space="preserve">1. </w:t>
      </w:r>
      <w:r>
        <w:rPr>
          <w:b/>
          <w:bCs/>
          <w:lang w:val="en-US"/>
        </w:rPr>
        <w:tab/>
      </w:r>
      <w:r w:rsidRPr="00701F5B">
        <w:rPr>
          <w:b/>
          <w:bCs/>
          <w:lang w:val="en-US"/>
        </w:rPr>
        <w:t>Introduction</w:t>
      </w:r>
    </w:p>
    <w:p w14:paraId="0B4F66D7" w14:textId="77777777" w:rsidR="00DD1338" w:rsidRDefault="00DD1338" w:rsidP="00DD1338">
      <w:pPr>
        <w:rPr>
          <w:lang w:val="en-US"/>
        </w:rPr>
      </w:pPr>
      <w:r>
        <w:rPr>
          <w:lang w:val="en-US"/>
        </w:rPr>
        <w:lastRenderedPageBreak/>
        <w:t>1.1</w:t>
      </w:r>
      <w:r>
        <w:rPr>
          <w:lang w:val="en-US"/>
        </w:rPr>
        <w:tab/>
        <w:t>This report presents a list of those bodies to which the Town Council nominates representatives and reaffirms the arrangements for reporting relevant business to the Council</w:t>
      </w:r>
    </w:p>
    <w:p w14:paraId="0028FA09" w14:textId="77777777" w:rsidR="00DD1338" w:rsidRPr="00701F5B" w:rsidRDefault="00DD1338" w:rsidP="00FC207E">
      <w:pPr>
        <w:spacing w:after="120"/>
        <w:rPr>
          <w:b/>
          <w:bCs/>
          <w:lang w:val="en-US"/>
        </w:rPr>
      </w:pPr>
      <w:r w:rsidRPr="00701F5B">
        <w:rPr>
          <w:b/>
          <w:bCs/>
          <w:lang w:val="en-US"/>
        </w:rPr>
        <w:t>2.</w:t>
      </w:r>
      <w:r w:rsidRPr="00701F5B">
        <w:rPr>
          <w:b/>
          <w:bCs/>
          <w:lang w:val="en-US"/>
        </w:rPr>
        <w:tab/>
        <w:t xml:space="preserve">Nominations for Representatives </w:t>
      </w:r>
    </w:p>
    <w:p w14:paraId="3F0CDA06" w14:textId="77777777" w:rsidR="00DD1338" w:rsidRPr="00043E5E" w:rsidRDefault="00DD1338" w:rsidP="00FC207E">
      <w:pPr>
        <w:spacing w:after="120"/>
        <w:rPr>
          <w:b/>
          <w:bCs/>
          <w:lang w:val="en-US"/>
        </w:rPr>
      </w:pPr>
      <w:r>
        <w:rPr>
          <w:lang w:val="en-US"/>
        </w:rPr>
        <w:t>2.1</w:t>
      </w:r>
      <w:r>
        <w:rPr>
          <w:lang w:val="en-US"/>
        </w:rPr>
        <w:tab/>
      </w:r>
      <w:r w:rsidRPr="00AD50E1">
        <w:rPr>
          <w:lang w:val="en-US"/>
        </w:rPr>
        <w:t>a.</w:t>
      </w:r>
      <w:r w:rsidRPr="00AD50E1">
        <w:rPr>
          <w:lang w:val="en-US"/>
        </w:rPr>
        <w:tab/>
        <w:t xml:space="preserve">Teesdale Residents’ and Travellers Forum </w:t>
      </w:r>
      <w:r>
        <w:rPr>
          <w:lang w:val="en-US"/>
        </w:rPr>
        <w:t xml:space="preserve">– </w:t>
      </w:r>
      <w:r w:rsidRPr="00043E5E">
        <w:rPr>
          <w:b/>
          <w:bCs/>
          <w:lang w:val="en-US"/>
        </w:rPr>
        <w:t>Cllr Stenson</w:t>
      </w:r>
      <w:r>
        <w:rPr>
          <w:b/>
          <w:bCs/>
          <w:lang w:val="en-US"/>
        </w:rPr>
        <w:t xml:space="preserve"> &amp; Clerk</w:t>
      </w:r>
    </w:p>
    <w:p w14:paraId="6B14FF35" w14:textId="77777777" w:rsidR="00DD1338" w:rsidRPr="00AD50E1" w:rsidRDefault="00DD1338" w:rsidP="00FC207E">
      <w:pPr>
        <w:spacing w:after="120"/>
        <w:rPr>
          <w:b/>
          <w:bCs/>
          <w:lang w:val="en-US"/>
        </w:rPr>
      </w:pPr>
      <w:r w:rsidRPr="00AD50E1">
        <w:rPr>
          <w:lang w:val="en-US"/>
        </w:rPr>
        <w:tab/>
        <w:t>b.</w:t>
      </w:r>
      <w:r w:rsidRPr="00AD50E1">
        <w:rPr>
          <w:lang w:val="en-US"/>
        </w:rPr>
        <w:tab/>
        <w:t xml:space="preserve">Larger Local Councils Forum – </w:t>
      </w:r>
      <w:r w:rsidRPr="00AA7AA7">
        <w:rPr>
          <w:b/>
          <w:bCs/>
          <w:lang w:val="en-US"/>
        </w:rPr>
        <w:t>Clerk &amp;</w:t>
      </w:r>
      <w:r>
        <w:rPr>
          <w:lang w:val="en-US"/>
        </w:rPr>
        <w:t xml:space="preserve"> </w:t>
      </w:r>
      <w:r w:rsidRPr="00043E5E">
        <w:rPr>
          <w:b/>
          <w:bCs/>
          <w:lang w:val="en-US"/>
        </w:rPr>
        <w:t>Cllr Foote-Wood</w:t>
      </w:r>
    </w:p>
    <w:p w14:paraId="1F8F731E" w14:textId="77777777" w:rsidR="00DD1338" w:rsidRPr="00510DCD" w:rsidRDefault="00DD1338" w:rsidP="00FC207E">
      <w:pPr>
        <w:spacing w:after="120"/>
        <w:rPr>
          <w:b/>
          <w:bCs/>
          <w:lang w:val="en-US"/>
        </w:rPr>
      </w:pPr>
      <w:r w:rsidRPr="00AD50E1">
        <w:rPr>
          <w:lang w:val="en-US"/>
        </w:rPr>
        <w:tab/>
        <w:t>c.</w:t>
      </w:r>
      <w:r w:rsidRPr="00AD50E1">
        <w:rPr>
          <w:lang w:val="en-US"/>
        </w:rPr>
        <w:tab/>
        <w:t xml:space="preserve">The Witham Hall Ltd – </w:t>
      </w:r>
      <w:r>
        <w:rPr>
          <w:lang w:val="en-US"/>
        </w:rPr>
        <w:t xml:space="preserve">* </w:t>
      </w:r>
      <w:r w:rsidRPr="005D01AB">
        <w:rPr>
          <w:b/>
          <w:bCs/>
          <w:lang w:val="en-US"/>
        </w:rPr>
        <w:t>Town</w:t>
      </w:r>
      <w:r>
        <w:rPr>
          <w:lang w:val="en-US"/>
        </w:rPr>
        <w:t xml:space="preserve"> </w:t>
      </w:r>
      <w:r w:rsidRPr="00510DCD">
        <w:rPr>
          <w:b/>
          <w:bCs/>
          <w:lang w:val="en-US"/>
        </w:rPr>
        <w:t>Mayor</w:t>
      </w:r>
    </w:p>
    <w:p w14:paraId="5D3FF7E0" w14:textId="77777777" w:rsidR="00DD1338" w:rsidRPr="00043E5E" w:rsidRDefault="00DD1338" w:rsidP="00FC207E">
      <w:pPr>
        <w:spacing w:after="120"/>
        <w:rPr>
          <w:b/>
          <w:bCs/>
          <w:lang w:val="en-US"/>
        </w:rPr>
      </w:pPr>
      <w:r w:rsidRPr="00AD50E1">
        <w:rPr>
          <w:lang w:val="en-US"/>
        </w:rPr>
        <w:tab/>
        <w:t>d.</w:t>
      </w:r>
      <w:r w:rsidRPr="00AD50E1">
        <w:rPr>
          <w:lang w:val="en-US"/>
        </w:rPr>
        <w:tab/>
        <w:t xml:space="preserve">Dawson Cottage Trust </w:t>
      </w:r>
      <w:r>
        <w:rPr>
          <w:lang w:val="en-US"/>
        </w:rPr>
        <w:t xml:space="preserve">– </w:t>
      </w:r>
      <w:r w:rsidRPr="00043E5E">
        <w:rPr>
          <w:b/>
          <w:bCs/>
          <w:lang w:val="en-US"/>
        </w:rPr>
        <w:t xml:space="preserve">Cllr </w:t>
      </w:r>
      <w:r>
        <w:rPr>
          <w:b/>
          <w:bCs/>
          <w:lang w:val="en-US"/>
        </w:rPr>
        <w:t>Ewart</w:t>
      </w:r>
    </w:p>
    <w:p w14:paraId="7A152C21" w14:textId="77777777" w:rsidR="00DD1338" w:rsidRPr="00043E5E" w:rsidRDefault="00DD1338" w:rsidP="00FC207E">
      <w:pPr>
        <w:spacing w:after="120"/>
        <w:rPr>
          <w:b/>
          <w:bCs/>
          <w:lang w:val="en-US"/>
        </w:rPr>
      </w:pPr>
      <w:r w:rsidRPr="00AD50E1">
        <w:rPr>
          <w:lang w:val="en-US"/>
        </w:rPr>
        <w:tab/>
        <w:t>e.</w:t>
      </w:r>
      <w:r w:rsidRPr="00AD50E1">
        <w:rPr>
          <w:lang w:val="en-US"/>
        </w:rPr>
        <w:tab/>
      </w:r>
      <w:r w:rsidRPr="00D67793">
        <w:t>Cultura Trust/Raby</w:t>
      </w:r>
      <w:r>
        <w:t xml:space="preserve"> – </w:t>
      </w:r>
      <w:r w:rsidRPr="00043E5E">
        <w:rPr>
          <w:b/>
          <w:bCs/>
        </w:rPr>
        <w:t>Cllr Turnbull</w:t>
      </w:r>
    </w:p>
    <w:p w14:paraId="194AF370" w14:textId="77777777" w:rsidR="00DD1338" w:rsidRPr="00043E5E" w:rsidRDefault="00DD1338" w:rsidP="00DD1338">
      <w:pPr>
        <w:rPr>
          <w:b/>
          <w:bCs/>
          <w:lang w:val="en-US"/>
        </w:rPr>
      </w:pPr>
      <w:r w:rsidRPr="00AD50E1">
        <w:rPr>
          <w:lang w:val="en-US"/>
        </w:rPr>
        <w:tab/>
        <w:t>f.</w:t>
      </w:r>
      <w:r w:rsidRPr="00AD50E1">
        <w:rPr>
          <w:lang w:val="en-US"/>
        </w:rPr>
        <w:tab/>
        <w:t xml:space="preserve">St Mary’s Barnard Castle Hall Association </w:t>
      </w:r>
      <w:r>
        <w:rPr>
          <w:lang w:val="en-US"/>
        </w:rPr>
        <w:t xml:space="preserve">– </w:t>
      </w:r>
      <w:r>
        <w:rPr>
          <w:b/>
          <w:bCs/>
          <w:lang w:val="en-US"/>
        </w:rPr>
        <w:t>Cllr Foote-Wood</w:t>
      </w:r>
    </w:p>
    <w:p w14:paraId="6B69D67E" w14:textId="77777777" w:rsidR="00DD1338" w:rsidRDefault="00DD1338" w:rsidP="00DD1338">
      <w:pPr>
        <w:rPr>
          <w:lang w:val="en-US"/>
        </w:rPr>
      </w:pPr>
      <w:r w:rsidRPr="00AD50E1">
        <w:rPr>
          <w:lang w:val="en-US"/>
        </w:rPr>
        <w:t>* The Witham Hall Ltd requests the Town Mayor be the representative.</w:t>
      </w:r>
    </w:p>
    <w:p w14:paraId="56569290" w14:textId="77777777" w:rsidR="00DD1338" w:rsidRPr="00701F5B" w:rsidRDefault="00DD1338" w:rsidP="00FC207E">
      <w:pPr>
        <w:spacing w:after="120"/>
        <w:rPr>
          <w:b/>
          <w:bCs/>
          <w:lang w:val="en-US"/>
        </w:rPr>
      </w:pPr>
      <w:r w:rsidRPr="00701F5B">
        <w:rPr>
          <w:b/>
          <w:bCs/>
          <w:lang w:val="en-US"/>
        </w:rPr>
        <w:t>3.</w:t>
      </w:r>
      <w:r w:rsidRPr="00701F5B">
        <w:rPr>
          <w:b/>
          <w:bCs/>
          <w:lang w:val="en-US"/>
        </w:rPr>
        <w:tab/>
        <w:t>Reporting Arrangements</w:t>
      </w:r>
    </w:p>
    <w:p w14:paraId="524182A4" w14:textId="77777777" w:rsidR="00DD1338" w:rsidRPr="00AD50E1" w:rsidRDefault="00DD1338" w:rsidP="00DD1338">
      <w:pPr>
        <w:rPr>
          <w:lang w:val="en-US"/>
        </w:rPr>
      </w:pPr>
      <w:r>
        <w:rPr>
          <w:lang w:val="en-US"/>
        </w:rPr>
        <w:t>3.1</w:t>
      </w:r>
      <w:r>
        <w:rPr>
          <w:lang w:val="en-US"/>
        </w:rPr>
        <w:tab/>
      </w:r>
      <w:r w:rsidRPr="00AD50E1">
        <w:rPr>
          <w:lang w:val="en-US"/>
        </w:rPr>
        <w:t xml:space="preserve">A verbal report of the relevant body will be made as part of a portfolio report </w:t>
      </w:r>
      <w:r w:rsidRPr="00AD50E1">
        <w:rPr>
          <w:lang w:val="en-US"/>
        </w:rPr>
        <w:tab/>
        <w:t xml:space="preserve">to the next available meeting of the full council. Members (and where </w:t>
      </w:r>
      <w:r w:rsidRPr="00AD50E1">
        <w:rPr>
          <w:lang w:val="en-US"/>
        </w:rPr>
        <w:tab/>
        <w:t xml:space="preserve">relevant, the Clerk) will have the opportunity to speak to that item at the </w:t>
      </w:r>
      <w:r w:rsidRPr="00AD50E1">
        <w:rPr>
          <w:lang w:val="en-US"/>
        </w:rPr>
        <w:tab/>
        <w:t xml:space="preserve">meeting. Those bodies indicated above meet only occasionally and are </w:t>
      </w:r>
      <w:r w:rsidRPr="00AD50E1">
        <w:rPr>
          <w:lang w:val="en-US"/>
        </w:rPr>
        <w:tab/>
        <w:t>reported by exception.</w:t>
      </w:r>
    </w:p>
    <w:p w14:paraId="363DAFBC" w14:textId="704571A7" w:rsidR="00DD1338" w:rsidRPr="00AD50E1" w:rsidRDefault="00DD1338" w:rsidP="00FC207E">
      <w:pPr>
        <w:spacing w:after="120"/>
        <w:rPr>
          <w:lang w:val="en-US"/>
        </w:rPr>
      </w:pPr>
      <w:r w:rsidRPr="00AD50E1">
        <w:rPr>
          <w:lang w:val="en-US"/>
        </w:rPr>
        <w:t>3.2</w:t>
      </w:r>
      <w:r w:rsidRPr="00AD50E1">
        <w:rPr>
          <w:lang w:val="en-US"/>
        </w:rPr>
        <w:tab/>
        <w:t>Where the Town Council is requested or required to take action in response to</w:t>
      </w:r>
      <w:r w:rsidR="005962F4">
        <w:rPr>
          <w:lang w:val="en-US"/>
        </w:rPr>
        <w:t xml:space="preserve"> </w:t>
      </w:r>
      <w:r w:rsidRPr="00AD50E1">
        <w:rPr>
          <w:lang w:val="en-US"/>
        </w:rPr>
        <w:t xml:space="preserve">a meeting of one of these bodies, that issue will be raised on the next available agenda of the Town Council (or relevant Committee), by the </w:t>
      </w:r>
      <w:r w:rsidRPr="00AD50E1">
        <w:rPr>
          <w:lang w:val="en-US"/>
        </w:rPr>
        <w:tab/>
        <w:t>named representative, which may be prior to the information item being reported to full council.</w:t>
      </w:r>
    </w:p>
    <w:p w14:paraId="778B972F" w14:textId="77777777" w:rsidR="00DD1338" w:rsidRPr="00AD50E1" w:rsidRDefault="00DD1338" w:rsidP="00FC207E">
      <w:pPr>
        <w:spacing w:after="120"/>
        <w:rPr>
          <w:b/>
          <w:bCs/>
          <w:lang w:val="en-US"/>
        </w:rPr>
      </w:pPr>
      <w:r w:rsidRPr="00AD50E1">
        <w:rPr>
          <w:b/>
          <w:bCs/>
          <w:lang w:val="en-US"/>
        </w:rPr>
        <w:t>4.</w:t>
      </w:r>
      <w:r w:rsidRPr="00AD50E1">
        <w:rPr>
          <w:b/>
          <w:bCs/>
          <w:lang w:val="en-US"/>
        </w:rPr>
        <w:tab/>
        <w:t>202</w:t>
      </w:r>
      <w:r>
        <w:rPr>
          <w:b/>
          <w:bCs/>
          <w:lang w:val="en-US"/>
        </w:rPr>
        <w:t>6/27</w:t>
      </w:r>
      <w:r w:rsidRPr="00AD50E1">
        <w:rPr>
          <w:b/>
          <w:bCs/>
          <w:lang w:val="en-US"/>
        </w:rPr>
        <w:t xml:space="preserve"> Municipal Year</w:t>
      </w:r>
    </w:p>
    <w:p w14:paraId="4133E8C0" w14:textId="77777777" w:rsidR="00DD1338" w:rsidRPr="00AD50E1" w:rsidRDefault="00DD1338" w:rsidP="00DD1338">
      <w:pPr>
        <w:rPr>
          <w:lang w:val="en-US"/>
        </w:rPr>
      </w:pPr>
      <w:r w:rsidRPr="00AD50E1">
        <w:rPr>
          <w:lang w:val="en-US"/>
        </w:rPr>
        <w:t>4.1</w:t>
      </w:r>
      <w:r w:rsidRPr="00AD50E1">
        <w:rPr>
          <w:lang w:val="en-US"/>
        </w:rPr>
        <w:tab/>
        <w:t xml:space="preserve">The list at 2.1 above is for review by the council, to provide nominations and </w:t>
      </w:r>
      <w:r w:rsidRPr="00AD50E1">
        <w:rPr>
          <w:lang w:val="en-US"/>
        </w:rPr>
        <w:tab/>
        <w:t>appointments to these bodies for 2026</w:t>
      </w:r>
      <w:r>
        <w:rPr>
          <w:lang w:val="en-US"/>
        </w:rPr>
        <w:t>/27</w:t>
      </w:r>
      <w:r w:rsidRPr="00AD50E1">
        <w:rPr>
          <w:lang w:val="en-US"/>
        </w:rPr>
        <w:t xml:space="preserve"> municipal year.</w:t>
      </w:r>
    </w:p>
    <w:p w14:paraId="7F74DF32" w14:textId="77777777" w:rsidR="00DD1338" w:rsidRPr="00701F5B" w:rsidRDefault="00DD1338" w:rsidP="00DD1338">
      <w:r w:rsidRPr="00AD50E1">
        <w:rPr>
          <w:b/>
        </w:rPr>
        <w:t>Re</w:t>
      </w:r>
      <w:r>
        <w:rPr>
          <w:b/>
        </w:rPr>
        <w:t>solved</w:t>
      </w:r>
      <w:r w:rsidRPr="00AD50E1">
        <w:t xml:space="preserve"> – (a) That the Town Council appoints </w:t>
      </w:r>
      <w:r>
        <w:t xml:space="preserve">the above </w:t>
      </w:r>
      <w:r w:rsidRPr="00AD50E1">
        <w:t xml:space="preserve">representatives to each of the identified bodies; </w:t>
      </w:r>
      <w:r>
        <w:t xml:space="preserve">and </w:t>
      </w:r>
      <w:r w:rsidRPr="00AD50E1">
        <w:t>(b) That the Town Council reaffirms the reporting arrangements set out in paragraph 3.1, above.</w:t>
      </w:r>
    </w:p>
    <w:p w14:paraId="41A36C03" w14:textId="77777777" w:rsidR="00DD1338" w:rsidRPr="00701F5B" w:rsidRDefault="00DD1338" w:rsidP="00DD1338"/>
    <w:p w14:paraId="36AC4D23" w14:textId="359687B8" w:rsidR="00534E8E" w:rsidRPr="00AD50E1" w:rsidRDefault="0011174C" w:rsidP="00534E8E">
      <w:pPr>
        <w:rPr>
          <w:lang w:val="en-US"/>
        </w:rPr>
      </w:pPr>
      <w:r w:rsidRPr="00AD50E1">
        <w:rPr>
          <w:lang w:val="en-US"/>
        </w:rPr>
        <w:tab/>
      </w:r>
    </w:p>
    <w:p w14:paraId="410D491B" w14:textId="77777777" w:rsidR="0011174C" w:rsidRPr="0011174C" w:rsidRDefault="0011174C" w:rsidP="006C6F15">
      <w:pPr>
        <w:spacing w:after="120"/>
        <w:rPr>
          <w:b/>
          <w:bCs/>
          <w:szCs w:val="22"/>
        </w:rPr>
      </w:pPr>
    </w:p>
    <w:p w14:paraId="658657BC" w14:textId="77777777" w:rsidR="00DC1762" w:rsidRPr="00C840F7" w:rsidRDefault="00DC1762" w:rsidP="00C840F7">
      <w:pPr>
        <w:spacing w:after="120"/>
        <w:rPr>
          <w:szCs w:val="22"/>
        </w:rPr>
      </w:pPr>
    </w:p>
    <w:p w14:paraId="20F663BC" w14:textId="77777777" w:rsidR="00C60C1B" w:rsidRPr="00C60C1B" w:rsidRDefault="00C60C1B" w:rsidP="007E2188">
      <w:pPr>
        <w:spacing w:after="120" w:line="240" w:lineRule="auto"/>
        <w:rPr>
          <w:b/>
          <w:bCs/>
          <w:szCs w:val="22"/>
        </w:rPr>
      </w:pPr>
    </w:p>
    <w:p w14:paraId="1EB2756D" w14:textId="77777777" w:rsidR="007E2188" w:rsidRPr="007E2188" w:rsidRDefault="007E2188" w:rsidP="007E2188">
      <w:pPr>
        <w:spacing w:after="0" w:line="240" w:lineRule="auto"/>
        <w:rPr>
          <w:szCs w:val="22"/>
        </w:rPr>
      </w:pPr>
    </w:p>
    <w:p w14:paraId="51DB8447" w14:textId="1DA1EAAC" w:rsidR="000012BF" w:rsidRDefault="000012BF" w:rsidP="000012BF">
      <w:pPr>
        <w:tabs>
          <w:tab w:val="left" w:pos="0"/>
        </w:tabs>
        <w:spacing w:after="120"/>
        <w:rPr>
          <w:rFonts w:cs="Arial"/>
          <w:szCs w:val="22"/>
        </w:rPr>
      </w:pPr>
    </w:p>
    <w:p w14:paraId="2F02E4B0" w14:textId="77777777" w:rsidR="00F102BB" w:rsidRDefault="00F102BB" w:rsidP="000012BF">
      <w:pPr>
        <w:tabs>
          <w:tab w:val="left" w:pos="0"/>
        </w:tabs>
        <w:spacing w:after="120"/>
        <w:rPr>
          <w:rFonts w:cs="Arial"/>
          <w:szCs w:val="22"/>
        </w:rPr>
      </w:pPr>
    </w:p>
    <w:p w14:paraId="68E7278F" w14:textId="77777777" w:rsidR="007C4E73" w:rsidRPr="000012BF" w:rsidRDefault="007C4E73" w:rsidP="000012BF">
      <w:pPr>
        <w:tabs>
          <w:tab w:val="left" w:pos="0"/>
        </w:tabs>
        <w:spacing w:after="120"/>
        <w:rPr>
          <w:rFonts w:cs="Arial"/>
          <w:szCs w:val="22"/>
        </w:rPr>
      </w:pPr>
    </w:p>
    <w:sectPr w:rsidR="007C4E73" w:rsidRPr="000012BF" w:rsidSect="007C333E">
      <w:footerReference w:type="default" r:id="rId12"/>
      <w:type w:val="oddPag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B9ED7" w14:textId="77777777" w:rsidR="00AD1FF1" w:rsidRDefault="00AD1FF1" w:rsidP="00EC3D16">
      <w:pPr>
        <w:spacing w:after="0" w:line="240" w:lineRule="auto"/>
      </w:pPr>
      <w:r>
        <w:separator/>
      </w:r>
    </w:p>
  </w:endnote>
  <w:endnote w:type="continuationSeparator" w:id="0">
    <w:p w14:paraId="7E70C9DC" w14:textId="77777777" w:rsidR="00AD1FF1" w:rsidRDefault="00AD1FF1" w:rsidP="00EC3D16">
      <w:pPr>
        <w:spacing w:after="0" w:line="240" w:lineRule="auto"/>
      </w:pPr>
      <w:r>
        <w:continuationSeparator/>
      </w:r>
    </w:p>
  </w:endnote>
  <w:endnote w:type="continuationNotice" w:id="1">
    <w:p w14:paraId="4C17EDF2" w14:textId="77777777" w:rsidR="00AD1FF1" w:rsidRDefault="00AD1F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F2980" w14:textId="073DE445" w:rsidR="007C333E" w:rsidRPr="00E84D5E" w:rsidRDefault="00691758" w:rsidP="00082770">
    <w:pPr>
      <w:pStyle w:val="Footer"/>
      <w:tabs>
        <w:tab w:val="clear" w:pos="4513"/>
        <w:tab w:val="clear" w:pos="9026"/>
        <w:tab w:val="center" w:pos="4820"/>
        <w:tab w:val="right" w:pos="9600"/>
      </w:tabs>
      <w:spacing w:before="200" w:after="0"/>
      <w:rPr>
        <w:sz w:val="20"/>
        <w:szCs w:val="18"/>
      </w:rPr>
    </w:pPr>
    <w:r>
      <w:rPr>
        <w:sz w:val="20"/>
      </w:rPr>
      <w:t>Annual</w:t>
    </w:r>
    <w:r w:rsidR="00CC36BE">
      <w:rPr>
        <w:sz w:val="20"/>
      </w:rPr>
      <w:t xml:space="preserve"> Council</w:t>
    </w:r>
    <w:r w:rsidR="00346824" w:rsidRPr="0070229A">
      <w:rPr>
        <w:sz w:val="20"/>
      </w:rPr>
      <w:t xml:space="preserve"> Meeting </w:t>
    </w:r>
    <w:r>
      <w:rPr>
        <w:sz w:val="20"/>
      </w:rPr>
      <w:t>1</w:t>
    </w:r>
    <w:r w:rsidR="00534E8E">
      <w:rPr>
        <w:sz w:val="20"/>
      </w:rPr>
      <w:t>1</w:t>
    </w:r>
    <w:r>
      <w:rPr>
        <w:sz w:val="20"/>
      </w:rPr>
      <w:t xml:space="preserve"> May</w:t>
    </w:r>
    <w:r w:rsidR="007745E3">
      <w:rPr>
        <w:sz w:val="20"/>
      </w:rPr>
      <w:t xml:space="preserve"> 202</w:t>
    </w:r>
    <w:r w:rsidR="00534E8E">
      <w:rPr>
        <w:sz w:val="20"/>
      </w:rPr>
      <w:t>6</w:t>
    </w:r>
    <w:r w:rsidR="00346824" w:rsidRPr="0070229A">
      <w:rPr>
        <w:sz w:val="20"/>
      </w:rPr>
      <w:t xml:space="preserve"> – Minutes</w:t>
    </w:r>
    <w:r w:rsidR="00346824">
      <w:rPr>
        <w:sz w:val="20"/>
      </w:rPr>
      <w:t xml:space="preserve"> </w:t>
    </w:r>
    <w:r w:rsidR="00EC3D16" w:rsidRPr="00E84D5E">
      <w:rPr>
        <w:sz w:val="20"/>
        <w:szCs w:val="18"/>
      </w:rPr>
      <w:tab/>
    </w:r>
    <w:r w:rsidR="00EC3D16" w:rsidRPr="00E84D5E">
      <w:rPr>
        <w:sz w:val="20"/>
        <w:szCs w:val="18"/>
      </w:rPr>
      <w:fldChar w:fldCharType="begin"/>
    </w:r>
    <w:r w:rsidR="00EC3D16" w:rsidRPr="00E84D5E">
      <w:rPr>
        <w:sz w:val="20"/>
        <w:szCs w:val="18"/>
      </w:rPr>
      <w:instrText xml:space="preserve"> PAGE  \* Arabic  \* MERGEFORMAT </w:instrText>
    </w:r>
    <w:r w:rsidR="00EC3D16" w:rsidRPr="00E84D5E">
      <w:rPr>
        <w:sz w:val="20"/>
        <w:szCs w:val="18"/>
      </w:rPr>
      <w:fldChar w:fldCharType="separate"/>
    </w:r>
    <w:r w:rsidR="00223BB4">
      <w:rPr>
        <w:noProof/>
        <w:sz w:val="20"/>
        <w:szCs w:val="18"/>
      </w:rPr>
      <w:t>1</w:t>
    </w:r>
    <w:r w:rsidR="00EC3D16" w:rsidRPr="00E84D5E">
      <w:rPr>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633BE" w14:textId="77777777" w:rsidR="00AD1FF1" w:rsidRDefault="00AD1FF1" w:rsidP="00EC3D16">
      <w:pPr>
        <w:spacing w:after="0" w:line="240" w:lineRule="auto"/>
      </w:pPr>
      <w:r>
        <w:separator/>
      </w:r>
    </w:p>
  </w:footnote>
  <w:footnote w:type="continuationSeparator" w:id="0">
    <w:p w14:paraId="61554250" w14:textId="77777777" w:rsidR="00AD1FF1" w:rsidRDefault="00AD1FF1" w:rsidP="00EC3D16">
      <w:pPr>
        <w:spacing w:after="0" w:line="240" w:lineRule="auto"/>
      </w:pPr>
      <w:r>
        <w:continuationSeparator/>
      </w:r>
    </w:p>
  </w:footnote>
  <w:footnote w:type="continuationNotice" w:id="1">
    <w:p w14:paraId="40C906E4" w14:textId="77777777" w:rsidR="00AD1FF1" w:rsidRDefault="00AD1F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1D3F"/>
    <w:multiLevelType w:val="hybridMultilevel"/>
    <w:tmpl w:val="762E4EEA"/>
    <w:lvl w:ilvl="0" w:tplc="D26609F4">
      <w:start w:val="1"/>
      <w:numFmt w:val="decimal"/>
      <w:pStyle w:val="ALevel1"/>
      <w:lvlText w:val="%1."/>
      <w:lvlJc w:val="left"/>
      <w:pPr>
        <w:ind w:left="720" w:hanging="360"/>
      </w:pPr>
      <w:rPr>
        <w:rFonts w:ascii="Century Gothic" w:hAnsi="Century Gothic" w:cs="Arial" w:hint="default"/>
        <w:b/>
        <w:i w:val="0"/>
        <w:caps w:val="0"/>
        <w:strike w:val="0"/>
        <w:dstrike w:val="0"/>
        <w:vanish w:val="0"/>
        <w:color w:val="000000"/>
        <w:sz w:val="22"/>
        <w:szCs w:val="24"/>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45646"/>
    <w:multiLevelType w:val="hybridMultilevel"/>
    <w:tmpl w:val="E1EEFD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A65EAA"/>
    <w:multiLevelType w:val="multilevel"/>
    <w:tmpl w:val="E1EEFD16"/>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2400FD"/>
    <w:multiLevelType w:val="hybridMultilevel"/>
    <w:tmpl w:val="207A6300"/>
    <w:lvl w:ilvl="0" w:tplc="8B3C046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8B240F"/>
    <w:multiLevelType w:val="hybridMultilevel"/>
    <w:tmpl w:val="3BF8E9E6"/>
    <w:lvl w:ilvl="0" w:tplc="23BE9B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FA63CA"/>
    <w:multiLevelType w:val="multilevel"/>
    <w:tmpl w:val="53764038"/>
    <w:lvl w:ilvl="0">
      <w:start w:val="1"/>
      <w:numFmt w:val="decimal"/>
      <w:pStyle w:val="ReportLevel1"/>
      <w:lvlText w:val="%1."/>
      <w:lvlJc w:val="left"/>
      <w:pPr>
        <w:tabs>
          <w:tab w:val="num" w:pos="360"/>
        </w:tabs>
        <w:ind w:left="360" w:hanging="360"/>
      </w:pPr>
      <w:rPr>
        <w:rFonts w:ascii="Century Gothic" w:hAnsi="Century Gothic" w:hint="default"/>
        <w:sz w:val="22"/>
      </w:rPr>
    </w:lvl>
    <w:lvl w:ilvl="1">
      <w:start w:val="1"/>
      <w:numFmt w:val="decimal"/>
      <w:pStyle w:val="ReportLevel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33057848"/>
    <w:multiLevelType w:val="hybridMultilevel"/>
    <w:tmpl w:val="78A848C0"/>
    <w:lvl w:ilvl="0" w:tplc="0409000F">
      <w:start w:val="1"/>
      <w:numFmt w:val="decimal"/>
      <w:lvlText w:val="%1."/>
      <w:lvlJc w:val="left"/>
      <w:pPr>
        <w:tabs>
          <w:tab w:val="num" w:pos="1200"/>
        </w:tabs>
        <w:ind w:left="1200" w:hanging="360"/>
      </w:p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7" w15:restartNumberingAfterBreak="0">
    <w:nsid w:val="3E0F787B"/>
    <w:multiLevelType w:val="hybridMultilevel"/>
    <w:tmpl w:val="57A27982"/>
    <w:lvl w:ilvl="0" w:tplc="E3586718">
      <w:start w:val="1"/>
      <w:numFmt w:val="bullet"/>
      <w:pStyle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C47744"/>
    <w:multiLevelType w:val="hybridMultilevel"/>
    <w:tmpl w:val="501A7BB4"/>
    <w:lvl w:ilvl="0" w:tplc="1FC069A6">
      <w:start w:val="1"/>
      <w:numFmt w:val="decimal"/>
      <w:pStyle w:val="ALevel2"/>
      <w:lvlText w:val="(%1)"/>
      <w:lvlJc w:val="left"/>
      <w:pPr>
        <w:tabs>
          <w:tab w:val="num" w:pos="1500"/>
        </w:tabs>
        <w:ind w:left="150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552A67"/>
    <w:multiLevelType w:val="multilevel"/>
    <w:tmpl w:val="2A52DB58"/>
    <w:lvl w:ilvl="0">
      <w:start w:val="44"/>
      <w:numFmt w:val="decimal"/>
      <w:pStyle w:val="DALevel1"/>
      <w:lvlText w:val="%1."/>
      <w:lvlJc w:val="left"/>
      <w:pPr>
        <w:ind w:left="360" w:hanging="360"/>
      </w:pPr>
      <w:rPr>
        <w:rFonts w:cs="Garamond" w:hint="default"/>
        <w:snapToGrid/>
        <w:spacing w:val="-4"/>
        <w:szCs w:val="20"/>
      </w:rPr>
    </w:lvl>
    <w:lvl w:ilvl="1">
      <w:start w:val="1"/>
      <w:numFmt w:val="decimal"/>
      <w:pStyle w:val="DALevel11"/>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78C25F9"/>
    <w:multiLevelType w:val="multilevel"/>
    <w:tmpl w:val="4A5ACAF2"/>
    <w:styleLink w:val="ReportHeadings"/>
    <w:lvl w:ilvl="0">
      <w:start w:val="1"/>
      <w:numFmt w:val="decimal"/>
      <w:lvlText w:val="%1."/>
      <w:lvlJc w:val="left"/>
      <w:pPr>
        <w:tabs>
          <w:tab w:val="num" w:pos="360"/>
        </w:tabs>
        <w:ind w:left="360" w:hanging="360"/>
      </w:pPr>
      <w:rPr>
        <w:rFonts w:ascii="Century Gothic" w:hAnsi="Century Gothic" w:hint="default"/>
        <w:sz w:val="22"/>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6E32449E"/>
    <w:multiLevelType w:val="hybridMultilevel"/>
    <w:tmpl w:val="61D0EDB2"/>
    <w:lvl w:ilvl="0" w:tplc="2AE295DA">
      <w:start w:val="85"/>
      <w:numFmt w:val="decimal"/>
      <w:pStyle w:val="Heading1"/>
      <w:lvlText w:val="%1."/>
      <w:lvlJc w:val="left"/>
      <w:pPr>
        <w:tabs>
          <w:tab w:val="num" w:pos="862"/>
        </w:tabs>
        <w:ind w:left="862" w:hanging="72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num w:numId="1" w16cid:durableId="1477793092">
    <w:abstractNumId w:val="10"/>
  </w:num>
  <w:num w:numId="2" w16cid:durableId="566497281">
    <w:abstractNumId w:val="11"/>
  </w:num>
  <w:num w:numId="3" w16cid:durableId="1896357596">
    <w:abstractNumId w:val="0"/>
  </w:num>
  <w:num w:numId="4" w16cid:durableId="1730301028">
    <w:abstractNumId w:val="5"/>
  </w:num>
  <w:num w:numId="5" w16cid:durableId="468207780">
    <w:abstractNumId w:val="7"/>
  </w:num>
  <w:num w:numId="6" w16cid:durableId="321347986">
    <w:abstractNumId w:val="8"/>
  </w:num>
  <w:num w:numId="7" w16cid:durableId="1370882867">
    <w:abstractNumId w:val="9"/>
  </w:num>
  <w:num w:numId="8" w16cid:durableId="307322903">
    <w:abstractNumId w:val="1"/>
  </w:num>
  <w:num w:numId="9" w16cid:durableId="39479151">
    <w:abstractNumId w:val="3"/>
  </w:num>
  <w:num w:numId="10" w16cid:durableId="2065063480">
    <w:abstractNumId w:val="6"/>
  </w:num>
  <w:num w:numId="11" w16cid:durableId="1251549739">
    <w:abstractNumId w:val="4"/>
  </w:num>
  <w:num w:numId="12" w16cid:durableId="178842445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C28"/>
    <w:rsid w:val="000001A0"/>
    <w:rsid w:val="0000042A"/>
    <w:rsid w:val="000012BF"/>
    <w:rsid w:val="000033DE"/>
    <w:rsid w:val="000042A0"/>
    <w:rsid w:val="00005912"/>
    <w:rsid w:val="000074C3"/>
    <w:rsid w:val="00013932"/>
    <w:rsid w:val="00016282"/>
    <w:rsid w:val="00016C03"/>
    <w:rsid w:val="000214D5"/>
    <w:rsid w:val="00021A1B"/>
    <w:rsid w:val="00023833"/>
    <w:rsid w:val="00025AF5"/>
    <w:rsid w:val="000261D9"/>
    <w:rsid w:val="00027974"/>
    <w:rsid w:val="00030143"/>
    <w:rsid w:val="000303BD"/>
    <w:rsid w:val="00030562"/>
    <w:rsid w:val="00030893"/>
    <w:rsid w:val="00031880"/>
    <w:rsid w:val="00032AAD"/>
    <w:rsid w:val="00032ADB"/>
    <w:rsid w:val="00042F50"/>
    <w:rsid w:val="00043251"/>
    <w:rsid w:val="00045980"/>
    <w:rsid w:val="00046CCB"/>
    <w:rsid w:val="0005540D"/>
    <w:rsid w:val="00055498"/>
    <w:rsid w:val="000558A8"/>
    <w:rsid w:val="00061437"/>
    <w:rsid w:val="00062024"/>
    <w:rsid w:val="00062053"/>
    <w:rsid w:val="0006769C"/>
    <w:rsid w:val="00070E67"/>
    <w:rsid w:val="0007154D"/>
    <w:rsid w:val="000719BA"/>
    <w:rsid w:val="0007224D"/>
    <w:rsid w:val="000724B0"/>
    <w:rsid w:val="000734AF"/>
    <w:rsid w:val="0007405C"/>
    <w:rsid w:val="00075982"/>
    <w:rsid w:val="000777A7"/>
    <w:rsid w:val="00077B41"/>
    <w:rsid w:val="00080640"/>
    <w:rsid w:val="00082770"/>
    <w:rsid w:val="00083CF5"/>
    <w:rsid w:val="00083ED0"/>
    <w:rsid w:val="000847D4"/>
    <w:rsid w:val="000853D5"/>
    <w:rsid w:val="00087447"/>
    <w:rsid w:val="00091453"/>
    <w:rsid w:val="000947B6"/>
    <w:rsid w:val="000A1BEF"/>
    <w:rsid w:val="000A2D11"/>
    <w:rsid w:val="000A755B"/>
    <w:rsid w:val="000B2646"/>
    <w:rsid w:val="000B2C0E"/>
    <w:rsid w:val="000B30DC"/>
    <w:rsid w:val="000B4725"/>
    <w:rsid w:val="000B4887"/>
    <w:rsid w:val="000B4F2F"/>
    <w:rsid w:val="000B56D9"/>
    <w:rsid w:val="000C02CC"/>
    <w:rsid w:val="000C23AA"/>
    <w:rsid w:val="000C28B8"/>
    <w:rsid w:val="000C4312"/>
    <w:rsid w:val="000C539C"/>
    <w:rsid w:val="000C5F55"/>
    <w:rsid w:val="000D1210"/>
    <w:rsid w:val="000D3021"/>
    <w:rsid w:val="000D38CE"/>
    <w:rsid w:val="000E0D0D"/>
    <w:rsid w:val="000E10F3"/>
    <w:rsid w:val="000E1766"/>
    <w:rsid w:val="000E1D24"/>
    <w:rsid w:val="000E4712"/>
    <w:rsid w:val="000E56CA"/>
    <w:rsid w:val="000E798E"/>
    <w:rsid w:val="000E7C8F"/>
    <w:rsid w:val="000F0E0B"/>
    <w:rsid w:val="000F286E"/>
    <w:rsid w:val="000F2DF2"/>
    <w:rsid w:val="000F3763"/>
    <w:rsid w:val="000F3895"/>
    <w:rsid w:val="000F5125"/>
    <w:rsid w:val="000F53EF"/>
    <w:rsid w:val="000F591C"/>
    <w:rsid w:val="000F657E"/>
    <w:rsid w:val="000F6640"/>
    <w:rsid w:val="000F6EB6"/>
    <w:rsid w:val="000F6FF9"/>
    <w:rsid w:val="00107A6E"/>
    <w:rsid w:val="0011053D"/>
    <w:rsid w:val="0011174C"/>
    <w:rsid w:val="00115D2C"/>
    <w:rsid w:val="001167A5"/>
    <w:rsid w:val="00116834"/>
    <w:rsid w:val="00116F62"/>
    <w:rsid w:val="00121DFA"/>
    <w:rsid w:val="00123DA3"/>
    <w:rsid w:val="00124AA4"/>
    <w:rsid w:val="00125C79"/>
    <w:rsid w:val="001314B6"/>
    <w:rsid w:val="00131DB9"/>
    <w:rsid w:val="001320C6"/>
    <w:rsid w:val="00134E65"/>
    <w:rsid w:val="001360E5"/>
    <w:rsid w:val="001373FD"/>
    <w:rsid w:val="001401D1"/>
    <w:rsid w:val="00143770"/>
    <w:rsid w:val="00143B12"/>
    <w:rsid w:val="00143DAA"/>
    <w:rsid w:val="001454B4"/>
    <w:rsid w:val="00146847"/>
    <w:rsid w:val="00146FC1"/>
    <w:rsid w:val="00147EF1"/>
    <w:rsid w:val="00151EA6"/>
    <w:rsid w:val="001526DC"/>
    <w:rsid w:val="00153D60"/>
    <w:rsid w:val="00155A2D"/>
    <w:rsid w:val="0015775A"/>
    <w:rsid w:val="00160D9B"/>
    <w:rsid w:val="00162C85"/>
    <w:rsid w:val="00162F93"/>
    <w:rsid w:val="00163474"/>
    <w:rsid w:val="00164C58"/>
    <w:rsid w:val="00165B2E"/>
    <w:rsid w:val="00166B5B"/>
    <w:rsid w:val="00167C9A"/>
    <w:rsid w:val="0017063F"/>
    <w:rsid w:val="001718B3"/>
    <w:rsid w:val="00172924"/>
    <w:rsid w:val="001732A2"/>
    <w:rsid w:val="001742E1"/>
    <w:rsid w:val="00175406"/>
    <w:rsid w:val="001818DF"/>
    <w:rsid w:val="00182C30"/>
    <w:rsid w:val="00184DDD"/>
    <w:rsid w:val="001856F6"/>
    <w:rsid w:val="00187B4E"/>
    <w:rsid w:val="00190262"/>
    <w:rsid w:val="00197DE4"/>
    <w:rsid w:val="001A0C5D"/>
    <w:rsid w:val="001A1944"/>
    <w:rsid w:val="001A2157"/>
    <w:rsid w:val="001A4BFB"/>
    <w:rsid w:val="001A7588"/>
    <w:rsid w:val="001A7B43"/>
    <w:rsid w:val="001B1B68"/>
    <w:rsid w:val="001B20BF"/>
    <w:rsid w:val="001B2197"/>
    <w:rsid w:val="001B45E9"/>
    <w:rsid w:val="001B5577"/>
    <w:rsid w:val="001B5742"/>
    <w:rsid w:val="001B765C"/>
    <w:rsid w:val="001C35A8"/>
    <w:rsid w:val="001C38FC"/>
    <w:rsid w:val="001C697B"/>
    <w:rsid w:val="001D038F"/>
    <w:rsid w:val="001D0392"/>
    <w:rsid w:val="001D04D0"/>
    <w:rsid w:val="001D6249"/>
    <w:rsid w:val="001D7406"/>
    <w:rsid w:val="001D7F80"/>
    <w:rsid w:val="001E1198"/>
    <w:rsid w:val="001E2CD6"/>
    <w:rsid w:val="001E5490"/>
    <w:rsid w:val="001E5FAC"/>
    <w:rsid w:val="001E61C4"/>
    <w:rsid w:val="001E656F"/>
    <w:rsid w:val="001E6664"/>
    <w:rsid w:val="001E7A24"/>
    <w:rsid w:val="001F00A9"/>
    <w:rsid w:val="001F042F"/>
    <w:rsid w:val="001F1EDF"/>
    <w:rsid w:val="001F2529"/>
    <w:rsid w:val="001F2E77"/>
    <w:rsid w:val="001F4D84"/>
    <w:rsid w:val="00200F93"/>
    <w:rsid w:val="00206F85"/>
    <w:rsid w:val="0020731B"/>
    <w:rsid w:val="00210B4C"/>
    <w:rsid w:val="00215A4F"/>
    <w:rsid w:val="002166DA"/>
    <w:rsid w:val="00217063"/>
    <w:rsid w:val="00217A96"/>
    <w:rsid w:val="00223557"/>
    <w:rsid w:val="00223BB4"/>
    <w:rsid w:val="00224DD6"/>
    <w:rsid w:val="00230953"/>
    <w:rsid w:val="002342E7"/>
    <w:rsid w:val="0023572B"/>
    <w:rsid w:val="002367A3"/>
    <w:rsid w:val="00240243"/>
    <w:rsid w:val="00241648"/>
    <w:rsid w:val="0024186A"/>
    <w:rsid w:val="00241AF8"/>
    <w:rsid w:val="00242221"/>
    <w:rsid w:val="00242639"/>
    <w:rsid w:val="00247212"/>
    <w:rsid w:val="00247D46"/>
    <w:rsid w:val="0025120E"/>
    <w:rsid w:val="00255002"/>
    <w:rsid w:val="00260093"/>
    <w:rsid w:val="00261B30"/>
    <w:rsid w:val="0026537E"/>
    <w:rsid w:val="00270079"/>
    <w:rsid w:val="002702B1"/>
    <w:rsid w:val="0027363D"/>
    <w:rsid w:val="00277A88"/>
    <w:rsid w:val="00277B67"/>
    <w:rsid w:val="00281196"/>
    <w:rsid w:val="00282E38"/>
    <w:rsid w:val="002905CC"/>
    <w:rsid w:val="00290773"/>
    <w:rsid w:val="002916DF"/>
    <w:rsid w:val="00291FD4"/>
    <w:rsid w:val="00292E66"/>
    <w:rsid w:val="00295B22"/>
    <w:rsid w:val="0029752E"/>
    <w:rsid w:val="002A0B99"/>
    <w:rsid w:val="002A159B"/>
    <w:rsid w:val="002A3925"/>
    <w:rsid w:val="002B161F"/>
    <w:rsid w:val="002B17F7"/>
    <w:rsid w:val="002B3BFD"/>
    <w:rsid w:val="002B4A22"/>
    <w:rsid w:val="002B4E33"/>
    <w:rsid w:val="002C395A"/>
    <w:rsid w:val="002C5128"/>
    <w:rsid w:val="002C5F5F"/>
    <w:rsid w:val="002C6418"/>
    <w:rsid w:val="002C6AFE"/>
    <w:rsid w:val="002C7267"/>
    <w:rsid w:val="002C7DD4"/>
    <w:rsid w:val="002D0821"/>
    <w:rsid w:val="002D0DC4"/>
    <w:rsid w:val="002D1160"/>
    <w:rsid w:val="002D2B10"/>
    <w:rsid w:val="002D38A9"/>
    <w:rsid w:val="002E3EA5"/>
    <w:rsid w:val="002E40FB"/>
    <w:rsid w:val="002E6A95"/>
    <w:rsid w:val="002E75F3"/>
    <w:rsid w:val="002E7F45"/>
    <w:rsid w:val="002F1141"/>
    <w:rsid w:val="002F31B1"/>
    <w:rsid w:val="002F598B"/>
    <w:rsid w:val="002F6364"/>
    <w:rsid w:val="002F661C"/>
    <w:rsid w:val="00300A87"/>
    <w:rsid w:val="00302503"/>
    <w:rsid w:val="003039B9"/>
    <w:rsid w:val="00304BB7"/>
    <w:rsid w:val="003057BA"/>
    <w:rsid w:val="00305FED"/>
    <w:rsid w:val="00310901"/>
    <w:rsid w:val="00313EC2"/>
    <w:rsid w:val="00314FE2"/>
    <w:rsid w:val="0031536C"/>
    <w:rsid w:val="00316C9B"/>
    <w:rsid w:val="0031700F"/>
    <w:rsid w:val="003214DC"/>
    <w:rsid w:val="00322D54"/>
    <w:rsid w:val="00330AB9"/>
    <w:rsid w:val="00332E4E"/>
    <w:rsid w:val="00334819"/>
    <w:rsid w:val="00335A08"/>
    <w:rsid w:val="00336FEF"/>
    <w:rsid w:val="00341916"/>
    <w:rsid w:val="00342206"/>
    <w:rsid w:val="00343E7D"/>
    <w:rsid w:val="00345766"/>
    <w:rsid w:val="0034580E"/>
    <w:rsid w:val="00346824"/>
    <w:rsid w:val="00347730"/>
    <w:rsid w:val="003518EE"/>
    <w:rsid w:val="003534AE"/>
    <w:rsid w:val="00354440"/>
    <w:rsid w:val="00356A84"/>
    <w:rsid w:val="00360C69"/>
    <w:rsid w:val="00362CA3"/>
    <w:rsid w:val="00363152"/>
    <w:rsid w:val="00364054"/>
    <w:rsid w:val="0036419C"/>
    <w:rsid w:val="00365BAC"/>
    <w:rsid w:val="00366223"/>
    <w:rsid w:val="0036623B"/>
    <w:rsid w:val="0036631D"/>
    <w:rsid w:val="00366609"/>
    <w:rsid w:val="00366843"/>
    <w:rsid w:val="00367CCD"/>
    <w:rsid w:val="00367D0D"/>
    <w:rsid w:val="00370107"/>
    <w:rsid w:val="003703E1"/>
    <w:rsid w:val="00370DA1"/>
    <w:rsid w:val="003732BB"/>
    <w:rsid w:val="00373334"/>
    <w:rsid w:val="0037410C"/>
    <w:rsid w:val="00377942"/>
    <w:rsid w:val="0038085E"/>
    <w:rsid w:val="00381D25"/>
    <w:rsid w:val="0038232C"/>
    <w:rsid w:val="0038328D"/>
    <w:rsid w:val="00384A85"/>
    <w:rsid w:val="0038630A"/>
    <w:rsid w:val="00392D7C"/>
    <w:rsid w:val="00394BD1"/>
    <w:rsid w:val="00395670"/>
    <w:rsid w:val="00397BAA"/>
    <w:rsid w:val="003A0735"/>
    <w:rsid w:val="003A0E07"/>
    <w:rsid w:val="003A221D"/>
    <w:rsid w:val="003A525B"/>
    <w:rsid w:val="003A6066"/>
    <w:rsid w:val="003A6B28"/>
    <w:rsid w:val="003A7522"/>
    <w:rsid w:val="003B09E4"/>
    <w:rsid w:val="003B11C4"/>
    <w:rsid w:val="003B1286"/>
    <w:rsid w:val="003B2928"/>
    <w:rsid w:val="003B366A"/>
    <w:rsid w:val="003B3C29"/>
    <w:rsid w:val="003B7EF1"/>
    <w:rsid w:val="003C1A1E"/>
    <w:rsid w:val="003C2627"/>
    <w:rsid w:val="003C34F6"/>
    <w:rsid w:val="003C5FB9"/>
    <w:rsid w:val="003C6295"/>
    <w:rsid w:val="003D184E"/>
    <w:rsid w:val="003D56BA"/>
    <w:rsid w:val="003D6445"/>
    <w:rsid w:val="003D6C04"/>
    <w:rsid w:val="003E280D"/>
    <w:rsid w:val="003E2C93"/>
    <w:rsid w:val="003F01EA"/>
    <w:rsid w:val="003F1129"/>
    <w:rsid w:val="003F1AE0"/>
    <w:rsid w:val="003F2463"/>
    <w:rsid w:val="003F24F2"/>
    <w:rsid w:val="003F4A10"/>
    <w:rsid w:val="003F55EC"/>
    <w:rsid w:val="00400D51"/>
    <w:rsid w:val="00401C8C"/>
    <w:rsid w:val="00402B07"/>
    <w:rsid w:val="00404ED9"/>
    <w:rsid w:val="00405973"/>
    <w:rsid w:val="00407040"/>
    <w:rsid w:val="00413931"/>
    <w:rsid w:val="00414015"/>
    <w:rsid w:val="00414B3F"/>
    <w:rsid w:val="004160AD"/>
    <w:rsid w:val="00416B63"/>
    <w:rsid w:val="00417C4A"/>
    <w:rsid w:val="004204AA"/>
    <w:rsid w:val="00420731"/>
    <w:rsid w:val="004207B1"/>
    <w:rsid w:val="0042210F"/>
    <w:rsid w:val="00423D6F"/>
    <w:rsid w:val="00430C29"/>
    <w:rsid w:val="00434AB0"/>
    <w:rsid w:val="004364B5"/>
    <w:rsid w:val="00437EDB"/>
    <w:rsid w:val="00440E03"/>
    <w:rsid w:val="00442708"/>
    <w:rsid w:val="00443BB3"/>
    <w:rsid w:val="0044769B"/>
    <w:rsid w:val="004513AC"/>
    <w:rsid w:val="00451D12"/>
    <w:rsid w:val="00452CC2"/>
    <w:rsid w:val="00456818"/>
    <w:rsid w:val="00456F5F"/>
    <w:rsid w:val="004575DE"/>
    <w:rsid w:val="00461453"/>
    <w:rsid w:val="00462DAC"/>
    <w:rsid w:val="00463819"/>
    <w:rsid w:val="00463FB3"/>
    <w:rsid w:val="00466F98"/>
    <w:rsid w:val="004735FF"/>
    <w:rsid w:val="004753C2"/>
    <w:rsid w:val="00477C99"/>
    <w:rsid w:val="004801E4"/>
    <w:rsid w:val="00480545"/>
    <w:rsid w:val="00480D57"/>
    <w:rsid w:val="0048150F"/>
    <w:rsid w:val="00481691"/>
    <w:rsid w:val="004824C8"/>
    <w:rsid w:val="00482CF6"/>
    <w:rsid w:val="0048346C"/>
    <w:rsid w:val="004846CA"/>
    <w:rsid w:val="00484FC9"/>
    <w:rsid w:val="00484FF3"/>
    <w:rsid w:val="004857B0"/>
    <w:rsid w:val="004862A7"/>
    <w:rsid w:val="004871AF"/>
    <w:rsid w:val="00487488"/>
    <w:rsid w:val="0049083E"/>
    <w:rsid w:val="00491250"/>
    <w:rsid w:val="0049169C"/>
    <w:rsid w:val="00493359"/>
    <w:rsid w:val="004969D2"/>
    <w:rsid w:val="0049760D"/>
    <w:rsid w:val="004A09D0"/>
    <w:rsid w:val="004A132A"/>
    <w:rsid w:val="004A1C1E"/>
    <w:rsid w:val="004A2DB8"/>
    <w:rsid w:val="004A56FD"/>
    <w:rsid w:val="004A7811"/>
    <w:rsid w:val="004A79A6"/>
    <w:rsid w:val="004A7C26"/>
    <w:rsid w:val="004B1A9F"/>
    <w:rsid w:val="004B3585"/>
    <w:rsid w:val="004B3C0B"/>
    <w:rsid w:val="004B4CD1"/>
    <w:rsid w:val="004B5317"/>
    <w:rsid w:val="004B67C7"/>
    <w:rsid w:val="004B6B0A"/>
    <w:rsid w:val="004B7E67"/>
    <w:rsid w:val="004C11A2"/>
    <w:rsid w:val="004C1350"/>
    <w:rsid w:val="004C1AAB"/>
    <w:rsid w:val="004C5329"/>
    <w:rsid w:val="004C5D76"/>
    <w:rsid w:val="004C6093"/>
    <w:rsid w:val="004C7587"/>
    <w:rsid w:val="004C7AD4"/>
    <w:rsid w:val="004D0475"/>
    <w:rsid w:val="004D322A"/>
    <w:rsid w:val="004D3B04"/>
    <w:rsid w:val="004D4357"/>
    <w:rsid w:val="004D7AB4"/>
    <w:rsid w:val="004E0C0D"/>
    <w:rsid w:val="004E1A9A"/>
    <w:rsid w:val="004E277C"/>
    <w:rsid w:val="004F0E73"/>
    <w:rsid w:val="004F1801"/>
    <w:rsid w:val="004F6CEE"/>
    <w:rsid w:val="00502111"/>
    <w:rsid w:val="005028E9"/>
    <w:rsid w:val="00503632"/>
    <w:rsid w:val="00505C7B"/>
    <w:rsid w:val="00505E6F"/>
    <w:rsid w:val="005077C5"/>
    <w:rsid w:val="005111E8"/>
    <w:rsid w:val="005112DA"/>
    <w:rsid w:val="0051137F"/>
    <w:rsid w:val="005147D5"/>
    <w:rsid w:val="00514875"/>
    <w:rsid w:val="00514DA2"/>
    <w:rsid w:val="00515A13"/>
    <w:rsid w:val="00515DA5"/>
    <w:rsid w:val="00517711"/>
    <w:rsid w:val="0052056A"/>
    <w:rsid w:val="00524DE3"/>
    <w:rsid w:val="00526E04"/>
    <w:rsid w:val="0052702C"/>
    <w:rsid w:val="00530A66"/>
    <w:rsid w:val="00530FF7"/>
    <w:rsid w:val="005321BC"/>
    <w:rsid w:val="00532883"/>
    <w:rsid w:val="005335A2"/>
    <w:rsid w:val="00534D2B"/>
    <w:rsid w:val="00534E8E"/>
    <w:rsid w:val="005370B4"/>
    <w:rsid w:val="005424BD"/>
    <w:rsid w:val="005469DF"/>
    <w:rsid w:val="00547CB2"/>
    <w:rsid w:val="00551106"/>
    <w:rsid w:val="00553D0F"/>
    <w:rsid w:val="00556F79"/>
    <w:rsid w:val="0055758F"/>
    <w:rsid w:val="00557D6B"/>
    <w:rsid w:val="00560EDB"/>
    <w:rsid w:val="00560EDD"/>
    <w:rsid w:val="005619DD"/>
    <w:rsid w:val="00562235"/>
    <w:rsid w:val="0056284A"/>
    <w:rsid w:val="00563B6B"/>
    <w:rsid w:val="00564A24"/>
    <w:rsid w:val="00564F45"/>
    <w:rsid w:val="00572C4E"/>
    <w:rsid w:val="00576490"/>
    <w:rsid w:val="005815C3"/>
    <w:rsid w:val="00581F2C"/>
    <w:rsid w:val="00585839"/>
    <w:rsid w:val="00585FAD"/>
    <w:rsid w:val="00586D67"/>
    <w:rsid w:val="005933C8"/>
    <w:rsid w:val="00595E99"/>
    <w:rsid w:val="005962F4"/>
    <w:rsid w:val="00596BAD"/>
    <w:rsid w:val="00596D28"/>
    <w:rsid w:val="0059731B"/>
    <w:rsid w:val="00597919"/>
    <w:rsid w:val="005A11B0"/>
    <w:rsid w:val="005A511E"/>
    <w:rsid w:val="005B31E6"/>
    <w:rsid w:val="005B4F3C"/>
    <w:rsid w:val="005B595F"/>
    <w:rsid w:val="005B597E"/>
    <w:rsid w:val="005B635D"/>
    <w:rsid w:val="005B7CB9"/>
    <w:rsid w:val="005C28F8"/>
    <w:rsid w:val="005C52D9"/>
    <w:rsid w:val="005C76A3"/>
    <w:rsid w:val="005D0593"/>
    <w:rsid w:val="005D2878"/>
    <w:rsid w:val="005D2BE0"/>
    <w:rsid w:val="005D3F08"/>
    <w:rsid w:val="005D6243"/>
    <w:rsid w:val="005D7FE9"/>
    <w:rsid w:val="005E19AF"/>
    <w:rsid w:val="005E34A6"/>
    <w:rsid w:val="005E40EB"/>
    <w:rsid w:val="005E7104"/>
    <w:rsid w:val="005F1DC6"/>
    <w:rsid w:val="005F6CC7"/>
    <w:rsid w:val="005F7818"/>
    <w:rsid w:val="0060012C"/>
    <w:rsid w:val="0060031C"/>
    <w:rsid w:val="006006F2"/>
    <w:rsid w:val="0060161F"/>
    <w:rsid w:val="00602D5F"/>
    <w:rsid w:val="0060462B"/>
    <w:rsid w:val="0061067C"/>
    <w:rsid w:val="00610B05"/>
    <w:rsid w:val="0061575D"/>
    <w:rsid w:val="00615990"/>
    <w:rsid w:val="00615A7D"/>
    <w:rsid w:val="006168B1"/>
    <w:rsid w:val="006204BE"/>
    <w:rsid w:val="00621178"/>
    <w:rsid w:val="00621549"/>
    <w:rsid w:val="00622F64"/>
    <w:rsid w:val="0062391A"/>
    <w:rsid w:val="0062475D"/>
    <w:rsid w:val="00634A42"/>
    <w:rsid w:val="00635571"/>
    <w:rsid w:val="00636BDB"/>
    <w:rsid w:val="00636EAD"/>
    <w:rsid w:val="006425BA"/>
    <w:rsid w:val="00642EA3"/>
    <w:rsid w:val="006461B3"/>
    <w:rsid w:val="00646D22"/>
    <w:rsid w:val="006502FA"/>
    <w:rsid w:val="00650F90"/>
    <w:rsid w:val="00651E1C"/>
    <w:rsid w:val="0065259A"/>
    <w:rsid w:val="006528EE"/>
    <w:rsid w:val="00660BF8"/>
    <w:rsid w:val="0066100C"/>
    <w:rsid w:val="006645B9"/>
    <w:rsid w:val="00666771"/>
    <w:rsid w:val="006678DD"/>
    <w:rsid w:val="00670F30"/>
    <w:rsid w:val="00671548"/>
    <w:rsid w:val="006726BF"/>
    <w:rsid w:val="00675302"/>
    <w:rsid w:val="006773F2"/>
    <w:rsid w:val="00686DA3"/>
    <w:rsid w:val="0068703D"/>
    <w:rsid w:val="00691758"/>
    <w:rsid w:val="00691A37"/>
    <w:rsid w:val="00692CA0"/>
    <w:rsid w:val="00693B96"/>
    <w:rsid w:val="0069571A"/>
    <w:rsid w:val="00696D29"/>
    <w:rsid w:val="00697AFD"/>
    <w:rsid w:val="006A1DB3"/>
    <w:rsid w:val="006A6475"/>
    <w:rsid w:val="006B1064"/>
    <w:rsid w:val="006B39F8"/>
    <w:rsid w:val="006C25F6"/>
    <w:rsid w:val="006C616F"/>
    <w:rsid w:val="006C64C6"/>
    <w:rsid w:val="006C6F15"/>
    <w:rsid w:val="006C7536"/>
    <w:rsid w:val="006D1CD9"/>
    <w:rsid w:val="006D2576"/>
    <w:rsid w:val="006D2B4F"/>
    <w:rsid w:val="006D752B"/>
    <w:rsid w:val="006D7FCD"/>
    <w:rsid w:val="006E6C98"/>
    <w:rsid w:val="006E7D46"/>
    <w:rsid w:val="006F330D"/>
    <w:rsid w:val="006F4ABF"/>
    <w:rsid w:val="007009F4"/>
    <w:rsid w:val="00700C1F"/>
    <w:rsid w:val="00701EBB"/>
    <w:rsid w:val="007036DC"/>
    <w:rsid w:val="0070401D"/>
    <w:rsid w:val="00706224"/>
    <w:rsid w:val="007067CC"/>
    <w:rsid w:val="00707B1F"/>
    <w:rsid w:val="007139D6"/>
    <w:rsid w:val="007148A8"/>
    <w:rsid w:val="00716269"/>
    <w:rsid w:val="007202AE"/>
    <w:rsid w:val="00721018"/>
    <w:rsid w:val="007218F3"/>
    <w:rsid w:val="00721A75"/>
    <w:rsid w:val="00723DD4"/>
    <w:rsid w:val="007240A4"/>
    <w:rsid w:val="00725216"/>
    <w:rsid w:val="00726496"/>
    <w:rsid w:val="00730B53"/>
    <w:rsid w:val="00731682"/>
    <w:rsid w:val="0073227F"/>
    <w:rsid w:val="0073423C"/>
    <w:rsid w:val="007404FF"/>
    <w:rsid w:val="00742E77"/>
    <w:rsid w:val="007444FF"/>
    <w:rsid w:val="007445BC"/>
    <w:rsid w:val="00745580"/>
    <w:rsid w:val="0074559E"/>
    <w:rsid w:val="007457BC"/>
    <w:rsid w:val="007459A7"/>
    <w:rsid w:val="00752447"/>
    <w:rsid w:val="00752715"/>
    <w:rsid w:val="00756CFA"/>
    <w:rsid w:val="007576DC"/>
    <w:rsid w:val="0075798D"/>
    <w:rsid w:val="00762183"/>
    <w:rsid w:val="00763097"/>
    <w:rsid w:val="00764618"/>
    <w:rsid w:val="00771FA1"/>
    <w:rsid w:val="00772EF9"/>
    <w:rsid w:val="007745E3"/>
    <w:rsid w:val="00774EEF"/>
    <w:rsid w:val="00775072"/>
    <w:rsid w:val="00775E45"/>
    <w:rsid w:val="0077716B"/>
    <w:rsid w:val="00777589"/>
    <w:rsid w:val="00781371"/>
    <w:rsid w:val="00781D75"/>
    <w:rsid w:val="00785717"/>
    <w:rsid w:val="0079055F"/>
    <w:rsid w:val="0079147F"/>
    <w:rsid w:val="00791640"/>
    <w:rsid w:val="0079573A"/>
    <w:rsid w:val="007A19A4"/>
    <w:rsid w:val="007A663F"/>
    <w:rsid w:val="007A7416"/>
    <w:rsid w:val="007B1DDC"/>
    <w:rsid w:val="007B4D92"/>
    <w:rsid w:val="007B78AE"/>
    <w:rsid w:val="007C2564"/>
    <w:rsid w:val="007C333E"/>
    <w:rsid w:val="007C4E6A"/>
    <w:rsid w:val="007C4E73"/>
    <w:rsid w:val="007C673D"/>
    <w:rsid w:val="007C6B12"/>
    <w:rsid w:val="007C6BC7"/>
    <w:rsid w:val="007C75D1"/>
    <w:rsid w:val="007C76C0"/>
    <w:rsid w:val="007C7E61"/>
    <w:rsid w:val="007D12FF"/>
    <w:rsid w:val="007D14E2"/>
    <w:rsid w:val="007D2811"/>
    <w:rsid w:val="007D2DE3"/>
    <w:rsid w:val="007D4C5E"/>
    <w:rsid w:val="007D4ECE"/>
    <w:rsid w:val="007D6716"/>
    <w:rsid w:val="007D739E"/>
    <w:rsid w:val="007E025F"/>
    <w:rsid w:val="007E2188"/>
    <w:rsid w:val="007E2A78"/>
    <w:rsid w:val="007E3960"/>
    <w:rsid w:val="007F0D09"/>
    <w:rsid w:val="007F614A"/>
    <w:rsid w:val="007F7B78"/>
    <w:rsid w:val="0080171D"/>
    <w:rsid w:val="008032B0"/>
    <w:rsid w:val="00806107"/>
    <w:rsid w:val="008133AD"/>
    <w:rsid w:val="0081350A"/>
    <w:rsid w:val="00813A2D"/>
    <w:rsid w:val="00814DCA"/>
    <w:rsid w:val="00815D07"/>
    <w:rsid w:val="00816976"/>
    <w:rsid w:val="00822133"/>
    <w:rsid w:val="00825C06"/>
    <w:rsid w:val="008264B3"/>
    <w:rsid w:val="00826C46"/>
    <w:rsid w:val="008307AF"/>
    <w:rsid w:val="00832147"/>
    <w:rsid w:val="0083287D"/>
    <w:rsid w:val="00832F48"/>
    <w:rsid w:val="008337D5"/>
    <w:rsid w:val="00834C42"/>
    <w:rsid w:val="00835BD7"/>
    <w:rsid w:val="00837149"/>
    <w:rsid w:val="00841DBC"/>
    <w:rsid w:val="008448FB"/>
    <w:rsid w:val="00844C3A"/>
    <w:rsid w:val="00845855"/>
    <w:rsid w:val="00845C45"/>
    <w:rsid w:val="00845DB2"/>
    <w:rsid w:val="00847A90"/>
    <w:rsid w:val="008500CB"/>
    <w:rsid w:val="00852AB1"/>
    <w:rsid w:val="008535C6"/>
    <w:rsid w:val="00853FD8"/>
    <w:rsid w:val="00855117"/>
    <w:rsid w:val="00857C1C"/>
    <w:rsid w:val="00860C7C"/>
    <w:rsid w:val="00865C01"/>
    <w:rsid w:val="00870A4C"/>
    <w:rsid w:val="00871CBF"/>
    <w:rsid w:val="008727C8"/>
    <w:rsid w:val="00873078"/>
    <w:rsid w:val="00874D22"/>
    <w:rsid w:val="00876457"/>
    <w:rsid w:val="008801BD"/>
    <w:rsid w:val="00880318"/>
    <w:rsid w:val="00882458"/>
    <w:rsid w:val="008837CF"/>
    <w:rsid w:val="00891BE3"/>
    <w:rsid w:val="00892E80"/>
    <w:rsid w:val="008932E8"/>
    <w:rsid w:val="00894B41"/>
    <w:rsid w:val="00897FD9"/>
    <w:rsid w:val="008A0044"/>
    <w:rsid w:val="008A2638"/>
    <w:rsid w:val="008A53B9"/>
    <w:rsid w:val="008A681C"/>
    <w:rsid w:val="008A6839"/>
    <w:rsid w:val="008B2A9B"/>
    <w:rsid w:val="008B38DF"/>
    <w:rsid w:val="008B3937"/>
    <w:rsid w:val="008B3CDB"/>
    <w:rsid w:val="008B5DCA"/>
    <w:rsid w:val="008C0ACE"/>
    <w:rsid w:val="008C66AF"/>
    <w:rsid w:val="008D13CD"/>
    <w:rsid w:val="008D2755"/>
    <w:rsid w:val="008D430D"/>
    <w:rsid w:val="008D78F3"/>
    <w:rsid w:val="008D7911"/>
    <w:rsid w:val="008E071D"/>
    <w:rsid w:val="008E1097"/>
    <w:rsid w:val="008E2A56"/>
    <w:rsid w:val="008E3CD1"/>
    <w:rsid w:val="008E4413"/>
    <w:rsid w:val="008E68A8"/>
    <w:rsid w:val="008F6039"/>
    <w:rsid w:val="008F7B25"/>
    <w:rsid w:val="00901C44"/>
    <w:rsid w:val="009027EE"/>
    <w:rsid w:val="00903C55"/>
    <w:rsid w:val="00905530"/>
    <w:rsid w:val="0090702C"/>
    <w:rsid w:val="00910B87"/>
    <w:rsid w:val="0091112E"/>
    <w:rsid w:val="0091195A"/>
    <w:rsid w:val="00912839"/>
    <w:rsid w:val="0091495E"/>
    <w:rsid w:val="0091534C"/>
    <w:rsid w:val="0091638A"/>
    <w:rsid w:val="0091767D"/>
    <w:rsid w:val="009205A2"/>
    <w:rsid w:val="00920C06"/>
    <w:rsid w:val="0092121F"/>
    <w:rsid w:val="00924886"/>
    <w:rsid w:val="00930219"/>
    <w:rsid w:val="00931F89"/>
    <w:rsid w:val="00932ED2"/>
    <w:rsid w:val="00933A6F"/>
    <w:rsid w:val="00934147"/>
    <w:rsid w:val="0093518F"/>
    <w:rsid w:val="00935375"/>
    <w:rsid w:val="00935BBA"/>
    <w:rsid w:val="009408D9"/>
    <w:rsid w:val="009434C8"/>
    <w:rsid w:val="00943DD1"/>
    <w:rsid w:val="00945410"/>
    <w:rsid w:val="00945EDA"/>
    <w:rsid w:val="009507BF"/>
    <w:rsid w:val="00951AE2"/>
    <w:rsid w:val="00953142"/>
    <w:rsid w:val="009538C7"/>
    <w:rsid w:val="00954A63"/>
    <w:rsid w:val="009573AD"/>
    <w:rsid w:val="00961304"/>
    <w:rsid w:val="00961C59"/>
    <w:rsid w:val="00962178"/>
    <w:rsid w:val="00963B09"/>
    <w:rsid w:val="00967350"/>
    <w:rsid w:val="00967C28"/>
    <w:rsid w:val="00970ACE"/>
    <w:rsid w:val="00970EBA"/>
    <w:rsid w:val="00971223"/>
    <w:rsid w:val="00971BEF"/>
    <w:rsid w:val="00973153"/>
    <w:rsid w:val="00973575"/>
    <w:rsid w:val="00974370"/>
    <w:rsid w:val="009750DC"/>
    <w:rsid w:val="009765CF"/>
    <w:rsid w:val="00976629"/>
    <w:rsid w:val="00976C93"/>
    <w:rsid w:val="00976DE1"/>
    <w:rsid w:val="00977B34"/>
    <w:rsid w:val="00977F4E"/>
    <w:rsid w:val="00982F08"/>
    <w:rsid w:val="00982F40"/>
    <w:rsid w:val="0098386B"/>
    <w:rsid w:val="00984170"/>
    <w:rsid w:val="00986D59"/>
    <w:rsid w:val="00990C51"/>
    <w:rsid w:val="00993013"/>
    <w:rsid w:val="009933EB"/>
    <w:rsid w:val="00993423"/>
    <w:rsid w:val="00994437"/>
    <w:rsid w:val="00994F15"/>
    <w:rsid w:val="00996092"/>
    <w:rsid w:val="009A1E09"/>
    <w:rsid w:val="009A259C"/>
    <w:rsid w:val="009A3A9C"/>
    <w:rsid w:val="009A5B7A"/>
    <w:rsid w:val="009A6361"/>
    <w:rsid w:val="009A74CC"/>
    <w:rsid w:val="009A74F0"/>
    <w:rsid w:val="009A7EE3"/>
    <w:rsid w:val="009B305B"/>
    <w:rsid w:val="009B49C6"/>
    <w:rsid w:val="009B4B0C"/>
    <w:rsid w:val="009B7265"/>
    <w:rsid w:val="009C2899"/>
    <w:rsid w:val="009C2C65"/>
    <w:rsid w:val="009C3425"/>
    <w:rsid w:val="009C3EF9"/>
    <w:rsid w:val="009C75F1"/>
    <w:rsid w:val="009C7A6E"/>
    <w:rsid w:val="009D33D6"/>
    <w:rsid w:val="009D4B98"/>
    <w:rsid w:val="009D555D"/>
    <w:rsid w:val="009E05ED"/>
    <w:rsid w:val="009E4921"/>
    <w:rsid w:val="009E4AA2"/>
    <w:rsid w:val="009E5E41"/>
    <w:rsid w:val="009E6B30"/>
    <w:rsid w:val="009E7E09"/>
    <w:rsid w:val="009F01C0"/>
    <w:rsid w:val="009F07D9"/>
    <w:rsid w:val="009F3F6E"/>
    <w:rsid w:val="009F43AD"/>
    <w:rsid w:val="009F6D18"/>
    <w:rsid w:val="009F70CD"/>
    <w:rsid w:val="00A00CE2"/>
    <w:rsid w:val="00A03173"/>
    <w:rsid w:val="00A10B28"/>
    <w:rsid w:val="00A110DF"/>
    <w:rsid w:val="00A11823"/>
    <w:rsid w:val="00A12A6C"/>
    <w:rsid w:val="00A12F27"/>
    <w:rsid w:val="00A1390B"/>
    <w:rsid w:val="00A141C6"/>
    <w:rsid w:val="00A14C10"/>
    <w:rsid w:val="00A20C40"/>
    <w:rsid w:val="00A23005"/>
    <w:rsid w:val="00A23781"/>
    <w:rsid w:val="00A2633C"/>
    <w:rsid w:val="00A26387"/>
    <w:rsid w:val="00A3013D"/>
    <w:rsid w:val="00A33331"/>
    <w:rsid w:val="00A35202"/>
    <w:rsid w:val="00A3578D"/>
    <w:rsid w:val="00A36A2C"/>
    <w:rsid w:val="00A43360"/>
    <w:rsid w:val="00A44218"/>
    <w:rsid w:val="00A45F0C"/>
    <w:rsid w:val="00A46C95"/>
    <w:rsid w:val="00A52C93"/>
    <w:rsid w:val="00A53DE8"/>
    <w:rsid w:val="00A554E3"/>
    <w:rsid w:val="00A55BD1"/>
    <w:rsid w:val="00A5788C"/>
    <w:rsid w:val="00A61022"/>
    <w:rsid w:val="00A621F1"/>
    <w:rsid w:val="00A64409"/>
    <w:rsid w:val="00A6461D"/>
    <w:rsid w:val="00A64C75"/>
    <w:rsid w:val="00A650D6"/>
    <w:rsid w:val="00A6793D"/>
    <w:rsid w:val="00A7065B"/>
    <w:rsid w:val="00A70E4F"/>
    <w:rsid w:val="00A7405F"/>
    <w:rsid w:val="00A74195"/>
    <w:rsid w:val="00A74D99"/>
    <w:rsid w:val="00A77900"/>
    <w:rsid w:val="00A77AE5"/>
    <w:rsid w:val="00A811A5"/>
    <w:rsid w:val="00A8255D"/>
    <w:rsid w:val="00A82C62"/>
    <w:rsid w:val="00A86F56"/>
    <w:rsid w:val="00A87DEE"/>
    <w:rsid w:val="00A90EF8"/>
    <w:rsid w:val="00A910DE"/>
    <w:rsid w:val="00A94255"/>
    <w:rsid w:val="00A9425B"/>
    <w:rsid w:val="00A94591"/>
    <w:rsid w:val="00A94E73"/>
    <w:rsid w:val="00A953C4"/>
    <w:rsid w:val="00A96D67"/>
    <w:rsid w:val="00A96E61"/>
    <w:rsid w:val="00A96F5B"/>
    <w:rsid w:val="00A97D53"/>
    <w:rsid w:val="00AA071A"/>
    <w:rsid w:val="00AA14F3"/>
    <w:rsid w:val="00AA1D1A"/>
    <w:rsid w:val="00AA22D0"/>
    <w:rsid w:val="00AA3B44"/>
    <w:rsid w:val="00AA7FA4"/>
    <w:rsid w:val="00AB1EF9"/>
    <w:rsid w:val="00AB34B2"/>
    <w:rsid w:val="00AB4A41"/>
    <w:rsid w:val="00AB7BA1"/>
    <w:rsid w:val="00AC0D06"/>
    <w:rsid w:val="00AC5B17"/>
    <w:rsid w:val="00AC63F7"/>
    <w:rsid w:val="00AD06A0"/>
    <w:rsid w:val="00AD1FF1"/>
    <w:rsid w:val="00AD322F"/>
    <w:rsid w:val="00AD388D"/>
    <w:rsid w:val="00AD3AFF"/>
    <w:rsid w:val="00AD4F5F"/>
    <w:rsid w:val="00AD7FFD"/>
    <w:rsid w:val="00AE255F"/>
    <w:rsid w:val="00AE33E3"/>
    <w:rsid w:val="00AE3474"/>
    <w:rsid w:val="00AF2F5F"/>
    <w:rsid w:val="00AF36CC"/>
    <w:rsid w:val="00AF3981"/>
    <w:rsid w:val="00B0079B"/>
    <w:rsid w:val="00B01779"/>
    <w:rsid w:val="00B030E7"/>
    <w:rsid w:val="00B072D9"/>
    <w:rsid w:val="00B15285"/>
    <w:rsid w:val="00B16CF8"/>
    <w:rsid w:val="00B17E33"/>
    <w:rsid w:val="00B20183"/>
    <w:rsid w:val="00B20EC1"/>
    <w:rsid w:val="00B23385"/>
    <w:rsid w:val="00B24476"/>
    <w:rsid w:val="00B24870"/>
    <w:rsid w:val="00B25727"/>
    <w:rsid w:val="00B2593D"/>
    <w:rsid w:val="00B25B32"/>
    <w:rsid w:val="00B25C88"/>
    <w:rsid w:val="00B262D4"/>
    <w:rsid w:val="00B2707C"/>
    <w:rsid w:val="00B30036"/>
    <w:rsid w:val="00B32ED1"/>
    <w:rsid w:val="00B344D8"/>
    <w:rsid w:val="00B3552B"/>
    <w:rsid w:val="00B35631"/>
    <w:rsid w:val="00B35A09"/>
    <w:rsid w:val="00B36E90"/>
    <w:rsid w:val="00B37012"/>
    <w:rsid w:val="00B37236"/>
    <w:rsid w:val="00B4035B"/>
    <w:rsid w:val="00B41239"/>
    <w:rsid w:val="00B4171B"/>
    <w:rsid w:val="00B423DF"/>
    <w:rsid w:val="00B4278C"/>
    <w:rsid w:val="00B52501"/>
    <w:rsid w:val="00B55672"/>
    <w:rsid w:val="00B5567C"/>
    <w:rsid w:val="00B55964"/>
    <w:rsid w:val="00B57BDA"/>
    <w:rsid w:val="00B61D3C"/>
    <w:rsid w:val="00B621C4"/>
    <w:rsid w:val="00B63A36"/>
    <w:rsid w:val="00B63C11"/>
    <w:rsid w:val="00B64B9B"/>
    <w:rsid w:val="00B64E92"/>
    <w:rsid w:val="00B656D8"/>
    <w:rsid w:val="00B660B0"/>
    <w:rsid w:val="00B66289"/>
    <w:rsid w:val="00B701C5"/>
    <w:rsid w:val="00B76475"/>
    <w:rsid w:val="00B76AE7"/>
    <w:rsid w:val="00B76DFE"/>
    <w:rsid w:val="00B80218"/>
    <w:rsid w:val="00B82BE1"/>
    <w:rsid w:val="00B849A6"/>
    <w:rsid w:val="00B84DCD"/>
    <w:rsid w:val="00B86C63"/>
    <w:rsid w:val="00B877DD"/>
    <w:rsid w:val="00B91F9E"/>
    <w:rsid w:val="00B92351"/>
    <w:rsid w:val="00B93E53"/>
    <w:rsid w:val="00B95D42"/>
    <w:rsid w:val="00B96D99"/>
    <w:rsid w:val="00B970BD"/>
    <w:rsid w:val="00B970C3"/>
    <w:rsid w:val="00BA0FA4"/>
    <w:rsid w:val="00BA1E8B"/>
    <w:rsid w:val="00BA3DCD"/>
    <w:rsid w:val="00BA6F8F"/>
    <w:rsid w:val="00BB1A5F"/>
    <w:rsid w:val="00BB36E0"/>
    <w:rsid w:val="00BB391D"/>
    <w:rsid w:val="00BB59FB"/>
    <w:rsid w:val="00BB6431"/>
    <w:rsid w:val="00BB6E63"/>
    <w:rsid w:val="00BB7587"/>
    <w:rsid w:val="00BC0363"/>
    <w:rsid w:val="00BC3E96"/>
    <w:rsid w:val="00BC4882"/>
    <w:rsid w:val="00BC5AF8"/>
    <w:rsid w:val="00BC62D5"/>
    <w:rsid w:val="00BC67D6"/>
    <w:rsid w:val="00BD0D38"/>
    <w:rsid w:val="00BD1280"/>
    <w:rsid w:val="00BD1C27"/>
    <w:rsid w:val="00BD2A1E"/>
    <w:rsid w:val="00BD34B1"/>
    <w:rsid w:val="00BD356A"/>
    <w:rsid w:val="00BD397A"/>
    <w:rsid w:val="00BD3E90"/>
    <w:rsid w:val="00BE2675"/>
    <w:rsid w:val="00BF04F6"/>
    <w:rsid w:val="00BF136C"/>
    <w:rsid w:val="00BF2564"/>
    <w:rsid w:val="00BF42BA"/>
    <w:rsid w:val="00BF4E88"/>
    <w:rsid w:val="00BF5794"/>
    <w:rsid w:val="00BF593C"/>
    <w:rsid w:val="00BF6CCB"/>
    <w:rsid w:val="00C004D7"/>
    <w:rsid w:val="00C02EB4"/>
    <w:rsid w:val="00C0569C"/>
    <w:rsid w:val="00C05C21"/>
    <w:rsid w:val="00C06CA2"/>
    <w:rsid w:val="00C070E9"/>
    <w:rsid w:val="00C074AA"/>
    <w:rsid w:val="00C13C22"/>
    <w:rsid w:val="00C14113"/>
    <w:rsid w:val="00C14763"/>
    <w:rsid w:val="00C14AF0"/>
    <w:rsid w:val="00C14FD6"/>
    <w:rsid w:val="00C154E8"/>
    <w:rsid w:val="00C16018"/>
    <w:rsid w:val="00C171F9"/>
    <w:rsid w:val="00C17B6D"/>
    <w:rsid w:val="00C2145B"/>
    <w:rsid w:val="00C244C6"/>
    <w:rsid w:val="00C24C8A"/>
    <w:rsid w:val="00C24D8A"/>
    <w:rsid w:val="00C279C9"/>
    <w:rsid w:val="00C31C82"/>
    <w:rsid w:val="00C35BA4"/>
    <w:rsid w:val="00C35F4F"/>
    <w:rsid w:val="00C363DD"/>
    <w:rsid w:val="00C402DC"/>
    <w:rsid w:val="00C4077E"/>
    <w:rsid w:val="00C40A6D"/>
    <w:rsid w:val="00C43EEC"/>
    <w:rsid w:val="00C44ECF"/>
    <w:rsid w:val="00C45C57"/>
    <w:rsid w:val="00C51079"/>
    <w:rsid w:val="00C5251C"/>
    <w:rsid w:val="00C534B7"/>
    <w:rsid w:val="00C602CF"/>
    <w:rsid w:val="00C60332"/>
    <w:rsid w:val="00C60ACA"/>
    <w:rsid w:val="00C60C1B"/>
    <w:rsid w:val="00C63826"/>
    <w:rsid w:val="00C642A3"/>
    <w:rsid w:val="00C67317"/>
    <w:rsid w:val="00C67A4C"/>
    <w:rsid w:val="00C67D7E"/>
    <w:rsid w:val="00C71899"/>
    <w:rsid w:val="00C74479"/>
    <w:rsid w:val="00C74A29"/>
    <w:rsid w:val="00C75D48"/>
    <w:rsid w:val="00C768C0"/>
    <w:rsid w:val="00C7712D"/>
    <w:rsid w:val="00C80263"/>
    <w:rsid w:val="00C80F4B"/>
    <w:rsid w:val="00C81982"/>
    <w:rsid w:val="00C81A4E"/>
    <w:rsid w:val="00C82B31"/>
    <w:rsid w:val="00C840F7"/>
    <w:rsid w:val="00C84CF2"/>
    <w:rsid w:val="00C86192"/>
    <w:rsid w:val="00C87B4B"/>
    <w:rsid w:val="00C902AA"/>
    <w:rsid w:val="00C913AF"/>
    <w:rsid w:val="00C9140C"/>
    <w:rsid w:val="00C91561"/>
    <w:rsid w:val="00C9221E"/>
    <w:rsid w:val="00C925AE"/>
    <w:rsid w:val="00C9319F"/>
    <w:rsid w:val="00C93327"/>
    <w:rsid w:val="00C939C4"/>
    <w:rsid w:val="00C94D06"/>
    <w:rsid w:val="00C9757C"/>
    <w:rsid w:val="00CA0CD3"/>
    <w:rsid w:val="00CA1715"/>
    <w:rsid w:val="00CA3A79"/>
    <w:rsid w:val="00CA3EF6"/>
    <w:rsid w:val="00CA7C22"/>
    <w:rsid w:val="00CB14A0"/>
    <w:rsid w:val="00CB1982"/>
    <w:rsid w:val="00CB6999"/>
    <w:rsid w:val="00CC36BE"/>
    <w:rsid w:val="00CC54A5"/>
    <w:rsid w:val="00CD4201"/>
    <w:rsid w:val="00CD5383"/>
    <w:rsid w:val="00CE219E"/>
    <w:rsid w:val="00CE579E"/>
    <w:rsid w:val="00CF0815"/>
    <w:rsid w:val="00CF2481"/>
    <w:rsid w:val="00CF3F3E"/>
    <w:rsid w:val="00CF4D12"/>
    <w:rsid w:val="00CF5769"/>
    <w:rsid w:val="00D0019E"/>
    <w:rsid w:val="00D0137C"/>
    <w:rsid w:val="00D04716"/>
    <w:rsid w:val="00D05E63"/>
    <w:rsid w:val="00D10096"/>
    <w:rsid w:val="00D104C8"/>
    <w:rsid w:val="00D152C1"/>
    <w:rsid w:val="00D1659F"/>
    <w:rsid w:val="00D16841"/>
    <w:rsid w:val="00D32877"/>
    <w:rsid w:val="00D32C40"/>
    <w:rsid w:val="00D34C44"/>
    <w:rsid w:val="00D40BE4"/>
    <w:rsid w:val="00D41C67"/>
    <w:rsid w:val="00D429A5"/>
    <w:rsid w:val="00D43A7F"/>
    <w:rsid w:val="00D45F0F"/>
    <w:rsid w:val="00D4636E"/>
    <w:rsid w:val="00D46604"/>
    <w:rsid w:val="00D50028"/>
    <w:rsid w:val="00D564DE"/>
    <w:rsid w:val="00D5688D"/>
    <w:rsid w:val="00D57D7F"/>
    <w:rsid w:val="00D60019"/>
    <w:rsid w:val="00D602A2"/>
    <w:rsid w:val="00D61C7F"/>
    <w:rsid w:val="00D635CD"/>
    <w:rsid w:val="00D6450D"/>
    <w:rsid w:val="00D65388"/>
    <w:rsid w:val="00D6650B"/>
    <w:rsid w:val="00D67ECD"/>
    <w:rsid w:val="00D67FD9"/>
    <w:rsid w:val="00D715F1"/>
    <w:rsid w:val="00D73F62"/>
    <w:rsid w:val="00D76C20"/>
    <w:rsid w:val="00D77860"/>
    <w:rsid w:val="00D81695"/>
    <w:rsid w:val="00D83EE1"/>
    <w:rsid w:val="00D8556B"/>
    <w:rsid w:val="00D85D66"/>
    <w:rsid w:val="00D86C40"/>
    <w:rsid w:val="00D876EA"/>
    <w:rsid w:val="00DA3D07"/>
    <w:rsid w:val="00DA3D29"/>
    <w:rsid w:val="00DA4FE1"/>
    <w:rsid w:val="00DA690D"/>
    <w:rsid w:val="00DB0D32"/>
    <w:rsid w:val="00DB1497"/>
    <w:rsid w:val="00DB17A2"/>
    <w:rsid w:val="00DB32C1"/>
    <w:rsid w:val="00DB4292"/>
    <w:rsid w:val="00DB5A20"/>
    <w:rsid w:val="00DB5C69"/>
    <w:rsid w:val="00DC0DFF"/>
    <w:rsid w:val="00DC1762"/>
    <w:rsid w:val="00DC372A"/>
    <w:rsid w:val="00DC4346"/>
    <w:rsid w:val="00DC43FD"/>
    <w:rsid w:val="00DC4953"/>
    <w:rsid w:val="00DD1338"/>
    <w:rsid w:val="00DD295D"/>
    <w:rsid w:val="00DD3A9D"/>
    <w:rsid w:val="00DD44C6"/>
    <w:rsid w:val="00DD4FB5"/>
    <w:rsid w:val="00DE0B34"/>
    <w:rsid w:val="00DE26B3"/>
    <w:rsid w:val="00DE3031"/>
    <w:rsid w:val="00DE38A9"/>
    <w:rsid w:val="00DE70D9"/>
    <w:rsid w:val="00DE7413"/>
    <w:rsid w:val="00DF0691"/>
    <w:rsid w:val="00DF299E"/>
    <w:rsid w:val="00DF4D44"/>
    <w:rsid w:val="00DF5F47"/>
    <w:rsid w:val="00E00B0A"/>
    <w:rsid w:val="00E02B68"/>
    <w:rsid w:val="00E044C1"/>
    <w:rsid w:val="00E0459C"/>
    <w:rsid w:val="00E04FEB"/>
    <w:rsid w:val="00E06E29"/>
    <w:rsid w:val="00E1571C"/>
    <w:rsid w:val="00E16DCF"/>
    <w:rsid w:val="00E176FA"/>
    <w:rsid w:val="00E21A1D"/>
    <w:rsid w:val="00E22D0A"/>
    <w:rsid w:val="00E23724"/>
    <w:rsid w:val="00E25B08"/>
    <w:rsid w:val="00E260DF"/>
    <w:rsid w:val="00E3141F"/>
    <w:rsid w:val="00E32510"/>
    <w:rsid w:val="00E339C5"/>
    <w:rsid w:val="00E33FFD"/>
    <w:rsid w:val="00E35F59"/>
    <w:rsid w:val="00E37155"/>
    <w:rsid w:val="00E37FBF"/>
    <w:rsid w:val="00E4161A"/>
    <w:rsid w:val="00E424A2"/>
    <w:rsid w:val="00E47980"/>
    <w:rsid w:val="00E52298"/>
    <w:rsid w:val="00E526CC"/>
    <w:rsid w:val="00E5416E"/>
    <w:rsid w:val="00E551B8"/>
    <w:rsid w:val="00E563C5"/>
    <w:rsid w:val="00E56B2F"/>
    <w:rsid w:val="00E616C7"/>
    <w:rsid w:val="00E65404"/>
    <w:rsid w:val="00E65B58"/>
    <w:rsid w:val="00E7044C"/>
    <w:rsid w:val="00E71320"/>
    <w:rsid w:val="00E7196D"/>
    <w:rsid w:val="00E73917"/>
    <w:rsid w:val="00E73B4E"/>
    <w:rsid w:val="00E749B7"/>
    <w:rsid w:val="00E74E81"/>
    <w:rsid w:val="00E75A25"/>
    <w:rsid w:val="00E8031A"/>
    <w:rsid w:val="00E80E48"/>
    <w:rsid w:val="00E835F6"/>
    <w:rsid w:val="00E83759"/>
    <w:rsid w:val="00E84D5E"/>
    <w:rsid w:val="00E9131A"/>
    <w:rsid w:val="00E920C3"/>
    <w:rsid w:val="00E9449D"/>
    <w:rsid w:val="00E9537F"/>
    <w:rsid w:val="00E95C16"/>
    <w:rsid w:val="00EA171A"/>
    <w:rsid w:val="00EA3BBC"/>
    <w:rsid w:val="00EA4198"/>
    <w:rsid w:val="00EA4A6D"/>
    <w:rsid w:val="00EA64B5"/>
    <w:rsid w:val="00EA6FD7"/>
    <w:rsid w:val="00EA7B15"/>
    <w:rsid w:val="00EA7C21"/>
    <w:rsid w:val="00EB1CD9"/>
    <w:rsid w:val="00EB2875"/>
    <w:rsid w:val="00EB2EE6"/>
    <w:rsid w:val="00EB5F8A"/>
    <w:rsid w:val="00EC1B18"/>
    <w:rsid w:val="00EC29DD"/>
    <w:rsid w:val="00EC3D16"/>
    <w:rsid w:val="00EC47E9"/>
    <w:rsid w:val="00EC58F8"/>
    <w:rsid w:val="00ED3D93"/>
    <w:rsid w:val="00ED4E9E"/>
    <w:rsid w:val="00ED6172"/>
    <w:rsid w:val="00ED72F4"/>
    <w:rsid w:val="00EE18A8"/>
    <w:rsid w:val="00EE4EBB"/>
    <w:rsid w:val="00EE6378"/>
    <w:rsid w:val="00EF26F0"/>
    <w:rsid w:val="00EF541B"/>
    <w:rsid w:val="00EF5D11"/>
    <w:rsid w:val="00F0008D"/>
    <w:rsid w:val="00F00503"/>
    <w:rsid w:val="00F04961"/>
    <w:rsid w:val="00F04D65"/>
    <w:rsid w:val="00F04EFF"/>
    <w:rsid w:val="00F102BB"/>
    <w:rsid w:val="00F12BA6"/>
    <w:rsid w:val="00F15470"/>
    <w:rsid w:val="00F15C2C"/>
    <w:rsid w:val="00F2071B"/>
    <w:rsid w:val="00F22F5B"/>
    <w:rsid w:val="00F2324F"/>
    <w:rsid w:val="00F24BE6"/>
    <w:rsid w:val="00F2529C"/>
    <w:rsid w:val="00F26641"/>
    <w:rsid w:val="00F3160C"/>
    <w:rsid w:val="00F327BA"/>
    <w:rsid w:val="00F32A2B"/>
    <w:rsid w:val="00F337AC"/>
    <w:rsid w:val="00F37F7C"/>
    <w:rsid w:val="00F427DB"/>
    <w:rsid w:val="00F43C02"/>
    <w:rsid w:val="00F44BFA"/>
    <w:rsid w:val="00F4634A"/>
    <w:rsid w:val="00F466E9"/>
    <w:rsid w:val="00F468ED"/>
    <w:rsid w:val="00F47C03"/>
    <w:rsid w:val="00F54289"/>
    <w:rsid w:val="00F54783"/>
    <w:rsid w:val="00F574DA"/>
    <w:rsid w:val="00F57865"/>
    <w:rsid w:val="00F6093E"/>
    <w:rsid w:val="00F61E67"/>
    <w:rsid w:val="00F64F79"/>
    <w:rsid w:val="00F7207E"/>
    <w:rsid w:val="00F72707"/>
    <w:rsid w:val="00F727F6"/>
    <w:rsid w:val="00F770A6"/>
    <w:rsid w:val="00F779D7"/>
    <w:rsid w:val="00F816C5"/>
    <w:rsid w:val="00F828CA"/>
    <w:rsid w:val="00F86B73"/>
    <w:rsid w:val="00F90832"/>
    <w:rsid w:val="00F90A37"/>
    <w:rsid w:val="00F91D39"/>
    <w:rsid w:val="00F9323E"/>
    <w:rsid w:val="00F95AA6"/>
    <w:rsid w:val="00F96F10"/>
    <w:rsid w:val="00FA0113"/>
    <w:rsid w:val="00FA38A8"/>
    <w:rsid w:val="00FA3910"/>
    <w:rsid w:val="00FA6E10"/>
    <w:rsid w:val="00FA720A"/>
    <w:rsid w:val="00FB1374"/>
    <w:rsid w:val="00FB449B"/>
    <w:rsid w:val="00FB7A8E"/>
    <w:rsid w:val="00FC04FC"/>
    <w:rsid w:val="00FC1BEF"/>
    <w:rsid w:val="00FC1E56"/>
    <w:rsid w:val="00FC207E"/>
    <w:rsid w:val="00FC2730"/>
    <w:rsid w:val="00FD0361"/>
    <w:rsid w:val="00FD10BE"/>
    <w:rsid w:val="00FD19E5"/>
    <w:rsid w:val="00FD2801"/>
    <w:rsid w:val="00FD4389"/>
    <w:rsid w:val="00FD493E"/>
    <w:rsid w:val="00FD4D6C"/>
    <w:rsid w:val="00FD6C7B"/>
    <w:rsid w:val="00FE1EF6"/>
    <w:rsid w:val="00FE2B76"/>
    <w:rsid w:val="00FE3041"/>
    <w:rsid w:val="00FE411F"/>
    <w:rsid w:val="00FE5783"/>
    <w:rsid w:val="00FE5973"/>
    <w:rsid w:val="00FE5DB4"/>
    <w:rsid w:val="00FE656B"/>
    <w:rsid w:val="00FE7F2F"/>
    <w:rsid w:val="00FF0DB3"/>
    <w:rsid w:val="00FF7A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CE688"/>
  <w15:chartTrackingRefBased/>
  <w15:docId w15:val="{DC95A418-A852-494E-8B03-9ACADE8F0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D0D"/>
    <w:pPr>
      <w:spacing w:after="200" w:line="264" w:lineRule="auto"/>
    </w:pPr>
    <w:rPr>
      <w:rFonts w:ascii="Century Gothic" w:hAnsi="Century Gothic" w:cs="Times New Roman"/>
      <w:szCs w:val="24"/>
      <w:lang w:eastAsia="en-GB"/>
    </w:rPr>
  </w:style>
  <w:style w:type="paragraph" w:styleId="Heading1">
    <w:name w:val="heading 1"/>
    <w:basedOn w:val="Normal"/>
    <w:next w:val="Normal"/>
    <w:link w:val="Heading1Char"/>
    <w:qFormat/>
    <w:rsid w:val="008500CB"/>
    <w:pPr>
      <w:keepNext/>
      <w:keepLines/>
      <w:numPr>
        <w:numId w:val="2"/>
      </w:numPr>
      <w:spacing w:before="200" w:after="0"/>
      <w:outlineLvl w:val="0"/>
    </w:pPr>
    <w:rPr>
      <w:rFonts w:eastAsiaTheme="majorEastAsia" w:cstheme="majorBidi"/>
      <w:b/>
      <w:caps/>
      <w:szCs w:val="32"/>
    </w:rPr>
  </w:style>
  <w:style w:type="paragraph" w:styleId="Heading2">
    <w:name w:val="heading 2"/>
    <w:basedOn w:val="Normal"/>
    <w:next w:val="Normal"/>
    <w:link w:val="Heading2Char"/>
    <w:qFormat/>
    <w:rsid w:val="00300A87"/>
    <w:pPr>
      <w:tabs>
        <w:tab w:val="left" w:pos="1134"/>
        <w:tab w:val="num" w:pos="1500"/>
      </w:tabs>
      <w:outlineLvl w:val="1"/>
    </w:pPr>
    <w:rPr>
      <w:b/>
      <w:szCs w:val="22"/>
    </w:rPr>
  </w:style>
  <w:style w:type="paragraph" w:styleId="Heading3">
    <w:name w:val="heading 3"/>
    <w:basedOn w:val="Normal"/>
    <w:link w:val="Heading3Char"/>
    <w:qFormat/>
    <w:rsid w:val="00300A87"/>
    <w:pPr>
      <w:keepLines/>
      <w:tabs>
        <w:tab w:val="left" w:pos="567"/>
      </w:tabs>
      <w:outlineLvl w:val="2"/>
    </w:pPr>
    <w:rPr>
      <w:szCs w:val="22"/>
    </w:rPr>
  </w:style>
  <w:style w:type="paragraph" w:styleId="Heading4">
    <w:name w:val="heading 4"/>
    <w:basedOn w:val="Normal"/>
    <w:next w:val="Normal"/>
    <w:link w:val="Heading4Char"/>
    <w:semiHidden/>
    <w:unhideWhenUsed/>
    <w:qFormat/>
    <w:rsid w:val="003D56BA"/>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3D56BA"/>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3D56BA"/>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3D56BA"/>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3D56BA"/>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D56BA"/>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ofPage">
    <w:name w:val="Foot of Page"/>
    <w:basedOn w:val="Normal"/>
    <w:qFormat/>
    <w:rsid w:val="00C94D06"/>
    <w:pPr>
      <w:pBdr>
        <w:top w:val="single" w:sz="4" w:space="25" w:color="auto"/>
      </w:pBdr>
      <w:spacing w:before="1200" w:after="0"/>
    </w:pPr>
    <w:rPr>
      <w:sz w:val="20"/>
      <w:szCs w:val="20"/>
    </w:rPr>
  </w:style>
  <w:style w:type="paragraph" w:customStyle="1" w:styleId="AgendaBodyText">
    <w:name w:val="Agenda Body Text"/>
    <w:basedOn w:val="Normal"/>
    <w:qFormat/>
    <w:rsid w:val="00C94D06"/>
    <w:pPr>
      <w:ind w:left="567"/>
    </w:pPr>
  </w:style>
  <w:style w:type="paragraph" w:customStyle="1" w:styleId="Recommendation">
    <w:name w:val="Recommendation"/>
    <w:basedOn w:val="Normal"/>
    <w:next w:val="Heading1"/>
    <w:qFormat/>
    <w:rsid w:val="00C94D06"/>
    <w:pPr>
      <w:spacing w:before="200"/>
      <w:ind w:left="567"/>
    </w:pPr>
  </w:style>
  <w:style w:type="character" w:customStyle="1" w:styleId="Heading1Char">
    <w:name w:val="Heading 1 Char"/>
    <w:basedOn w:val="DefaultParagraphFont"/>
    <w:link w:val="Heading1"/>
    <w:rsid w:val="008500CB"/>
    <w:rPr>
      <w:rFonts w:ascii="Century Gothic" w:eastAsiaTheme="majorEastAsia" w:hAnsi="Century Gothic" w:cstheme="majorBidi"/>
      <w:b/>
      <w:caps/>
      <w:szCs w:val="32"/>
      <w:lang w:eastAsia="en-GB"/>
    </w:rPr>
  </w:style>
  <w:style w:type="character" w:customStyle="1" w:styleId="Heading2Char">
    <w:name w:val="Heading 2 Char"/>
    <w:basedOn w:val="DefaultParagraphFont"/>
    <w:link w:val="Heading2"/>
    <w:rsid w:val="00300A87"/>
    <w:rPr>
      <w:rFonts w:ascii="Century Gothic" w:hAnsi="Century Gothic" w:cs="Times New Roman"/>
      <w:b/>
      <w:lang w:eastAsia="en-GB"/>
    </w:rPr>
  </w:style>
  <w:style w:type="character" w:customStyle="1" w:styleId="Heading1Char1">
    <w:name w:val="Heading 1 Char1"/>
    <w:rsid w:val="00300A87"/>
    <w:rPr>
      <w:rFonts w:eastAsia="Times New Roman" w:cs="Arial"/>
      <w:b/>
      <w:bCs/>
      <w:caps/>
      <w:kern w:val="32"/>
      <w:sz w:val="22"/>
      <w:szCs w:val="22"/>
    </w:rPr>
  </w:style>
  <w:style w:type="paragraph" w:styleId="Footer">
    <w:name w:val="footer"/>
    <w:basedOn w:val="Normal"/>
    <w:link w:val="FooterChar"/>
    <w:unhideWhenUsed/>
    <w:rsid w:val="00300A87"/>
    <w:pPr>
      <w:tabs>
        <w:tab w:val="center" w:pos="4513"/>
        <w:tab w:val="right" w:pos="9026"/>
      </w:tabs>
    </w:pPr>
  </w:style>
  <w:style w:type="character" w:customStyle="1" w:styleId="FooterChar">
    <w:name w:val="Footer Char"/>
    <w:basedOn w:val="DefaultParagraphFont"/>
    <w:link w:val="Footer"/>
    <w:rsid w:val="00300A87"/>
    <w:rPr>
      <w:rFonts w:ascii="Century Gothic" w:hAnsi="Century Gothic" w:cs="Times New Roman"/>
      <w:szCs w:val="24"/>
      <w:lang w:eastAsia="en-GB"/>
    </w:rPr>
  </w:style>
  <w:style w:type="character" w:customStyle="1" w:styleId="FooterChar1">
    <w:name w:val="Footer Char1"/>
    <w:uiPriority w:val="99"/>
    <w:rsid w:val="00300A87"/>
    <w:rPr>
      <w:rFonts w:ascii="Arial" w:eastAsia="Times New Roman" w:hAnsi="Arial"/>
      <w:sz w:val="24"/>
      <w:szCs w:val="24"/>
    </w:rPr>
  </w:style>
  <w:style w:type="paragraph" w:styleId="ListParagraph">
    <w:name w:val="List Paragraph"/>
    <w:basedOn w:val="Normal"/>
    <w:uiPriority w:val="34"/>
    <w:qFormat/>
    <w:rsid w:val="00300A87"/>
    <w:pPr>
      <w:ind w:left="720"/>
      <w:contextualSpacing/>
    </w:pPr>
  </w:style>
  <w:style w:type="character" w:customStyle="1" w:styleId="Heading3Char">
    <w:name w:val="Heading 3 Char"/>
    <w:basedOn w:val="DefaultParagraphFont"/>
    <w:link w:val="Heading3"/>
    <w:rsid w:val="00300A87"/>
    <w:rPr>
      <w:rFonts w:ascii="Century Gothic" w:hAnsi="Century Gothic" w:cs="Times New Roman"/>
      <w:lang w:eastAsia="en-GB"/>
    </w:rPr>
  </w:style>
  <w:style w:type="paragraph" w:styleId="Header">
    <w:name w:val="header"/>
    <w:basedOn w:val="Normal"/>
    <w:link w:val="HeaderChar"/>
    <w:rsid w:val="00515A13"/>
    <w:pPr>
      <w:tabs>
        <w:tab w:val="center" w:pos="4320"/>
        <w:tab w:val="right" w:pos="8640"/>
      </w:tabs>
      <w:spacing w:line="240" w:lineRule="auto"/>
    </w:pPr>
    <w:rPr>
      <w:sz w:val="20"/>
      <w:szCs w:val="20"/>
    </w:rPr>
  </w:style>
  <w:style w:type="character" w:customStyle="1" w:styleId="HeaderChar">
    <w:name w:val="Header Char"/>
    <w:basedOn w:val="DefaultParagraphFont"/>
    <w:link w:val="Header"/>
    <w:rsid w:val="00515A13"/>
    <w:rPr>
      <w:rFonts w:ascii="Century Gothic" w:hAnsi="Century Gothic" w:cs="Times New Roman"/>
      <w:sz w:val="20"/>
      <w:szCs w:val="20"/>
      <w:lang w:eastAsia="en-GB"/>
    </w:rPr>
  </w:style>
  <w:style w:type="character" w:customStyle="1" w:styleId="Heading1Char2">
    <w:name w:val="Heading 1 Char2"/>
    <w:basedOn w:val="DefaultParagraphFont"/>
    <w:rsid w:val="00300A87"/>
    <w:rPr>
      <w:rFonts w:ascii="Century Gothic" w:hAnsi="Century Gothic" w:cs="Arial"/>
      <w:b/>
      <w:bCs/>
      <w:caps/>
      <w:kern w:val="32"/>
      <w:sz w:val="22"/>
      <w:szCs w:val="22"/>
    </w:rPr>
  </w:style>
  <w:style w:type="character" w:customStyle="1" w:styleId="Heading1Char3">
    <w:name w:val="Heading 1 Char3"/>
    <w:basedOn w:val="DefaultParagraphFont"/>
    <w:rsid w:val="00300A87"/>
    <w:rPr>
      <w:rFonts w:ascii="Century Gothic" w:hAnsi="Century Gothic" w:cs="Arial"/>
      <w:b/>
      <w:bCs/>
      <w:caps/>
      <w:kern w:val="32"/>
      <w:sz w:val="22"/>
      <w:szCs w:val="22"/>
    </w:rPr>
  </w:style>
  <w:style w:type="paragraph" w:customStyle="1" w:styleId="TitleBlock">
    <w:name w:val="Title Block"/>
    <w:basedOn w:val="Normal"/>
    <w:rsid w:val="00300A87"/>
    <w:pPr>
      <w:tabs>
        <w:tab w:val="left" w:pos="567"/>
      </w:tabs>
      <w:jc w:val="center"/>
    </w:pPr>
    <w:rPr>
      <w:b/>
      <w:sz w:val="24"/>
    </w:rPr>
  </w:style>
  <w:style w:type="paragraph" w:customStyle="1" w:styleId="ItemRightJustified">
    <w:name w:val="Item (Right Justified)"/>
    <w:basedOn w:val="Normal"/>
    <w:rsid w:val="00300A87"/>
    <w:pPr>
      <w:tabs>
        <w:tab w:val="left" w:pos="567"/>
      </w:tabs>
      <w:jc w:val="right"/>
    </w:pPr>
    <w:rPr>
      <w:b/>
    </w:rPr>
  </w:style>
  <w:style w:type="paragraph" w:customStyle="1" w:styleId="ReportLevel1">
    <w:name w:val="Report Level 1"/>
    <w:next w:val="ReportLevel2"/>
    <w:qFormat/>
    <w:rsid w:val="00515A13"/>
    <w:pPr>
      <w:numPr>
        <w:numId w:val="4"/>
      </w:numPr>
      <w:tabs>
        <w:tab w:val="clear" w:pos="360"/>
        <w:tab w:val="num" w:pos="567"/>
      </w:tabs>
      <w:spacing w:before="200" w:after="0" w:line="264" w:lineRule="auto"/>
      <w:ind w:left="567" w:hanging="567"/>
    </w:pPr>
    <w:rPr>
      <w:rFonts w:ascii="Century Gothic" w:eastAsiaTheme="majorEastAsia" w:hAnsi="Century Gothic" w:cstheme="majorBidi"/>
      <w:b/>
      <w:caps/>
      <w:szCs w:val="32"/>
      <w:lang w:eastAsia="en-GB"/>
    </w:rPr>
  </w:style>
  <w:style w:type="paragraph" w:customStyle="1" w:styleId="ReportLevel2">
    <w:name w:val="Report Level 2"/>
    <w:basedOn w:val="Heading2"/>
    <w:qFormat/>
    <w:rsid w:val="00515A13"/>
    <w:pPr>
      <w:numPr>
        <w:ilvl w:val="1"/>
        <w:numId w:val="4"/>
      </w:numPr>
      <w:tabs>
        <w:tab w:val="clear" w:pos="792"/>
        <w:tab w:val="clear" w:pos="1134"/>
        <w:tab w:val="num" w:pos="567"/>
      </w:tabs>
      <w:ind w:left="567" w:hanging="567"/>
    </w:pPr>
    <w:rPr>
      <w:b w:val="0"/>
    </w:rPr>
  </w:style>
  <w:style w:type="numbering" w:customStyle="1" w:styleId="ReportHeadings">
    <w:name w:val="Report Headings"/>
    <w:uiPriority w:val="99"/>
    <w:rsid w:val="00300A87"/>
    <w:pPr>
      <w:numPr>
        <w:numId w:val="1"/>
      </w:numPr>
    </w:pPr>
  </w:style>
  <w:style w:type="character" w:styleId="Hyperlink">
    <w:name w:val="Hyperlink"/>
    <w:basedOn w:val="DefaultParagraphFont"/>
    <w:uiPriority w:val="99"/>
    <w:unhideWhenUsed/>
    <w:rsid w:val="005D6755"/>
    <w:rPr>
      <w:color w:val="0563C1" w:themeColor="hyperlink"/>
      <w:u w:val="single"/>
    </w:rPr>
  </w:style>
  <w:style w:type="paragraph" w:customStyle="1" w:styleId="DALevel1">
    <w:name w:val="DA Level 1"/>
    <w:next w:val="Normal"/>
    <w:qFormat/>
    <w:rsid w:val="00515A13"/>
    <w:pPr>
      <w:numPr>
        <w:numId w:val="7"/>
      </w:numPr>
      <w:spacing w:before="200" w:after="0" w:line="264" w:lineRule="auto"/>
    </w:pPr>
    <w:rPr>
      <w:rFonts w:ascii="Century Gothic" w:eastAsiaTheme="majorEastAsia" w:hAnsi="Century Gothic" w:cstheme="majorBidi"/>
      <w:b/>
      <w:caps/>
      <w:szCs w:val="32"/>
      <w:lang w:eastAsia="en-GB"/>
    </w:rPr>
  </w:style>
  <w:style w:type="paragraph" w:styleId="FootnoteText">
    <w:name w:val="footnote text"/>
    <w:basedOn w:val="Normal"/>
    <w:link w:val="FootnoteTextChar"/>
    <w:uiPriority w:val="99"/>
    <w:semiHidden/>
    <w:unhideWhenUsed/>
    <w:rsid w:val="00D152C1"/>
    <w:pPr>
      <w:ind w:left="567" w:hanging="567"/>
    </w:pPr>
    <w:rPr>
      <w:rFonts w:ascii="Arial" w:hAnsi="Arial"/>
      <w:sz w:val="20"/>
      <w:szCs w:val="20"/>
    </w:rPr>
  </w:style>
  <w:style w:type="character" w:customStyle="1" w:styleId="FootnoteTextChar">
    <w:name w:val="Footnote Text Char"/>
    <w:basedOn w:val="DefaultParagraphFont"/>
    <w:link w:val="FootnoteText"/>
    <w:uiPriority w:val="99"/>
    <w:semiHidden/>
    <w:rsid w:val="00D152C1"/>
    <w:rPr>
      <w:rFonts w:ascii="Arial" w:hAnsi="Arial" w:cs="Times New Roman"/>
      <w:sz w:val="20"/>
      <w:szCs w:val="20"/>
      <w:lang w:eastAsia="en-GB"/>
    </w:rPr>
  </w:style>
  <w:style w:type="character" w:styleId="FootnoteReference">
    <w:name w:val="footnote reference"/>
    <w:uiPriority w:val="99"/>
    <w:semiHidden/>
    <w:unhideWhenUsed/>
    <w:rsid w:val="00D152C1"/>
    <w:rPr>
      <w:vertAlign w:val="superscript"/>
    </w:rPr>
  </w:style>
  <w:style w:type="paragraph" w:customStyle="1" w:styleId="DALevel11">
    <w:name w:val="DA Level 11"/>
    <w:basedOn w:val="DALevel1"/>
    <w:next w:val="Normal"/>
    <w:qFormat/>
    <w:rsid w:val="00515A13"/>
    <w:pPr>
      <w:numPr>
        <w:ilvl w:val="1"/>
      </w:numPr>
      <w:spacing w:before="0" w:after="200"/>
      <w:ind w:left="567"/>
      <w:contextualSpacing/>
    </w:pPr>
  </w:style>
  <w:style w:type="paragraph" w:customStyle="1" w:styleId="ALevel1">
    <w:name w:val="A Level 1"/>
    <w:qFormat/>
    <w:rsid w:val="00515A13"/>
    <w:pPr>
      <w:numPr>
        <w:numId w:val="3"/>
      </w:numPr>
      <w:spacing w:after="200" w:line="264" w:lineRule="auto"/>
      <w:ind w:left="567" w:hanging="567"/>
    </w:pPr>
    <w:rPr>
      <w:rFonts w:ascii="Century Gothic" w:eastAsiaTheme="majorEastAsia" w:hAnsi="Century Gothic" w:cstheme="majorBidi"/>
      <w:b/>
      <w:caps/>
      <w:lang w:eastAsia="en-GB"/>
    </w:rPr>
  </w:style>
  <w:style w:type="table" w:styleId="TableGrid">
    <w:name w:val="Table Grid"/>
    <w:basedOn w:val="TableNormal"/>
    <w:rsid w:val="00E84D5E"/>
    <w:pPr>
      <w:tabs>
        <w:tab w:val="left" w:pos="567"/>
      </w:tabs>
      <w:spacing w:after="24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E84D5E"/>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84D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4D5E"/>
    <w:rPr>
      <w:rFonts w:ascii="Century Gothic" w:hAnsi="Century Gothic" w:cs="Times New Roman"/>
      <w:sz w:val="20"/>
      <w:szCs w:val="20"/>
      <w:lang w:eastAsia="en-GB"/>
    </w:rPr>
  </w:style>
  <w:style w:type="character" w:styleId="EndnoteReference">
    <w:name w:val="endnote reference"/>
    <w:basedOn w:val="DefaultParagraphFont"/>
    <w:uiPriority w:val="99"/>
    <w:semiHidden/>
    <w:unhideWhenUsed/>
    <w:rsid w:val="00E84D5E"/>
    <w:rPr>
      <w:vertAlign w:val="superscript"/>
    </w:rPr>
  </w:style>
  <w:style w:type="paragraph" w:customStyle="1" w:styleId="Bullet">
    <w:name w:val="Bullet"/>
    <w:basedOn w:val="Normal"/>
    <w:rsid w:val="00D60019"/>
    <w:pPr>
      <w:numPr>
        <w:numId w:val="5"/>
      </w:numPr>
      <w:tabs>
        <w:tab w:val="left" w:pos="1134"/>
      </w:tabs>
      <w:spacing w:before="120" w:after="120"/>
    </w:pPr>
  </w:style>
  <w:style w:type="paragraph" w:styleId="BalloonText">
    <w:name w:val="Balloon Text"/>
    <w:basedOn w:val="Normal"/>
    <w:link w:val="BalloonTextChar"/>
    <w:uiPriority w:val="99"/>
    <w:semiHidden/>
    <w:unhideWhenUsed/>
    <w:rsid w:val="00452C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CC2"/>
    <w:rPr>
      <w:rFonts w:ascii="Segoe UI" w:hAnsi="Segoe UI" w:cs="Segoe UI"/>
      <w:sz w:val="18"/>
      <w:szCs w:val="18"/>
      <w:lang w:eastAsia="en-GB"/>
    </w:rPr>
  </w:style>
  <w:style w:type="paragraph" w:styleId="Title">
    <w:name w:val="Title"/>
    <w:basedOn w:val="Normal"/>
    <w:next w:val="Normal"/>
    <w:link w:val="TitleChar"/>
    <w:qFormat/>
    <w:rsid w:val="002F598B"/>
    <w:pPr>
      <w:tabs>
        <w:tab w:val="left" w:pos="567"/>
      </w:tabs>
      <w:jc w:val="center"/>
    </w:pPr>
    <w:rPr>
      <w:b/>
      <w:sz w:val="24"/>
    </w:rPr>
  </w:style>
  <w:style w:type="character" w:customStyle="1" w:styleId="TitleChar">
    <w:name w:val="Title Char"/>
    <w:basedOn w:val="DefaultParagraphFont"/>
    <w:link w:val="Title"/>
    <w:rsid w:val="002F598B"/>
    <w:rPr>
      <w:rFonts w:ascii="Century Gothic" w:hAnsi="Century Gothic" w:cs="Times New Roman"/>
      <w:b/>
      <w:sz w:val="24"/>
      <w:szCs w:val="24"/>
      <w:lang w:eastAsia="en-GB"/>
    </w:rPr>
  </w:style>
  <w:style w:type="paragraph" w:customStyle="1" w:styleId="ALevel2">
    <w:name w:val="A Level 2"/>
    <w:basedOn w:val="Normal"/>
    <w:qFormat/>
    <w:rsid w:val="00515A13"/>
    <w:pPr>
      <w:numPr>
        <w:numId w:val="6"/>
      </w:numPr>
      <w:tabs>
        <w:tab w:val="clear" w:pos="1500"/>
      </w:tabs>
      <w:ind w:left="1134" w:hanging="567"/>
      <w:contextualSpacing/>
      <w:outlineLvl w:val="1"/>
    </w:pPr>
    <w:rPr>
      <w:b/>
      <w:szCs w:val="21"/>
    </w:rPr>
  </w:style>
  <w:style w:type="character" w:customStyle="1" w:styleId="Heading4Char">
    <w:name w:val="Heading 4 Char"/>
    <w:basedOn w:val="DefaultParagraphFont"/>
    <w:link w:val="Heading4"/>
    <w:semiHidden/>
    <w:rsid w:val="003D56BA"/>
    <w:rPr>
      <w:rFonts w:asciiTheme="majorHAnsi" w:eastAsiaTheme="majorEastAsia" w:hAnsiTheme="majorHAnsi" w:cstheme="majorBidi"/>
      <w:i/>
      <w:iCs/>
      <w:color w:val="2E74B5" w:themeColor="accent1" w:themeShade="BF"/>
      <w:szCs w:val="24"/>
      <w:lang w:eastAsia="en-GB"/>
    </w:rPr>
  </w:style>
  <w:style w:type="character" w:customStyle="1" w:styleId="Heading5Char">
    <w:name w:val="Heading 5 Char"/>
    <w:basedOn w:val="DefaultParagraphFont"/>
    <w:link w:val="Heading5"/>
    <w:semiHidden/>
    <w:rsid w:val="003D56BA"/>
    <w:rPr>
      <w:rFonts w:asciiTheme="majorHAnsi" w:eastAsiaTheme="majorEastAsia" w:hAnsiTheme="majorHAnsi" w:cstheme="majorBidi"/>
      <w:color w:val="2E74B5" w:themeColor="accent1" w:themeShade="BF"/>
      <w:szCs w:val="24"/>
      <w:lang w:eastAsia="en-GB"/>
    </w:rPr>
  </w:style>
  <w:style w:type="character" w:customStyle="1" w:styleId="Heading6Char">
    <w:name w:val="Heading 6 Char"/>
    <w:basedOn w:val="DefaultParagraphFont"/>
    <w:link w:val="Heading6"/>
    <w:semiHidden/>
    <w:rsid w:val="003D56BA"/>
    <w:rPr>
      <w:rFonts w:asciiTheme="majorHAnsi" w:eastAsiaTheme="majorEastAsia" w:hAnsiTheme="majorHAnsi" w:cstheme="majorBidi"/>
      <w:color w:val="1F4D78" w:themeColor="accent1" w:themeShade="7F"/>
      <w:szCs w:val="24"/>
      <w:lang w:eastAsia="en-GB"/>
    </w:rPr>
  </w:style>
  <w:style w:type="character" w:customStyle="1" w:styleId="Heading7Char">
    <w:name w:val="Heading 7 Char"/>
    <w:basedOn w:val="DefaultParagraphFont"/>
    <w:link w:val="Heading7"/>
    <w:semiHidden/>
    <w:rsid w:val="003D56BA"/>
    <w:rPr>
      <w:rFonts w:asciiTheme="majorHAnsi" w:eastAsiaTheme="majorEastAsia" w:hAnsiTheme="majorHAnsi" w:cstheme="majorBidi"/>
      <w:i/>
      <w:iCs/>
      <w:color w:val="1F4D78" w:themeColor="accent1" w:themeShade="7F"/>
      <w:szCs w:val="24"/>
      <w:lang w:eastAsia="en-GB"/>
    </w:rPr>
  </w:style>
  <w:style w:type="character" w:customStyle="1" w:styleId="Heading8Char">
    <w:name w:val="Heading 8 Char"/>
    <w:basedOn w:val="DefaultParagraphFont"/>
    <w:link w:val="Heading8"/>
    <w:semiHidden/>
    <w:rsid w:val="003D56BA"/>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3D56BA"/>
    <w:rPr>
      <w:rFonts w:asciiTheme="majorHAnsi" w:eastAsiaTheme="majorEastAsia" w:hAnsiTheme="majorHAnsi" w:cstheme="majorBidi"/>
      <w:i/>
      <w:iCs/>
      <w:color w:val="272727" w:themeColor="text1" w:themeTint="D8"/>
      <w:sz w:val="21"/>
      <w:szCs w:val="21"/>
      <w:lang w:eastAsia="en-GB"/>
    </w:rPr>
  </w:style>
  <w:style w:type="paragraph" w:customStyle="1" w:styleId="xmsonormal">
    <w:name w:val="x_msonormal"/>
    <w:basedOn w:val="Normal"/>
    <w:rsid w:val="0070401D"/>
    <w:pPr>
      <w:spacing w:after="0" w:line="240" w:lineRule="auto"/>
    </w:pPr>
    <w:rPr>
      <w:rFonts w:ascii="Calibri" w:eastAsiaTheme="minorHAnsi" w:hAnsi="Calibri" w:cs="Calibri"/>
      <w:szCs w:val="22"/>
    </w:rPr>
  </w:style>
  <w:style w:type="table" w:customStyle="1" w:styleId="TableGrid2">
    <w:name w:val="Table Grid2"/>
    <w:basedOn w:val="TableNormal"/>
    <w:next w:val="TableGrid"/>
    <w:rsid w:val="00083CF5"/>
    <w:pPr>
      <w:tabs>
        <w:tab w:val="left" w:pos="567"/>
      </w:tabs>
      <w:spacing w:after="24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F286E"/>
    <w:pPr>
      <w:spacing w:after="0" w:line="240" w:lineRule="auto"/>
    </w:pPr>
    <w:rPr>
      <w:rFonts w:eastAsiaTheme="minorHAnsi"/>
    </w:rPr>
  </w:style>
  <w:style w:type="paragraph" w:styleId="NormalWeb">
    <w:name w:val="Normal (Web)"/>
    <w:basedOn w:val="Normal"/>
    <w:uiPriority w:val="99"/>
    <w:semiHidden/>
    <w:unhideWhenUsed/>
    <w:rsid w:val="001C35A8"/>
    <w:pPr>
      <w:spacing w:before="100" w:beforeAutospacing="1" w:after="100" w:afterAutospacing="1" w:line="240" w:lineRule="auto"/>
    </w:pPr>
    <w:rPr>
      <w:rFonts w:ascii="Calibri" w:eastAsiaTheme="minorHAnsi" w:hAnsi="Calibri" w:cs="Calibri"/>
      <w:szCs w:val="22"/>
    </w:rPr>
  </w:style>
  <w:style w:type="character" w:styleId="CommentReference">
    <w:name w:val="annotation reference"/>
    <w:basedOn w:val="DefaultParagraphFont"/>
    <w:uiPriority w:val="99"/>
    <w:semiHidden/>
    <w:unhideWhenUsed/>
    <w:rsid w:val="005424BD"/>
    <w:rPr>
      <w:sz w:val="16"/>
      <w:szCs w:val="16"/>
    </w:rPr>
  </w:style>
  <w:style w:type="paragraph" w:styleId="CommentText">
    <w:name w:val="annotation text"/>
    <w:basedOn w:val="Normal"/>
    <w:link w:val="CommentTextChar"/>
    <w:uiPriority w:val="99"/>
    <w:semiHidden/>
    <w:unhideWhenUsed/>
    <w:rsid w:val="005424BD"/>
    <w:pPr>
      <w:spacing w:line="240" w:lineRule="auto"/>
    </w:pPr>
    <w:rPr>
      <w:sz w:val="20"/>
      <w:szCs w:val="20"/>
    </w:rPr>
  </w:style>
  <w:style w:type="character" w:customStyle="1" w:styleId="CommentTextChar">
    <w:name w:val="Comment Text Char"/>
    <w:basedOn w:val="DefaultParagraphFont"/>
    <w:link w:val="CommentText"/>
    <w:uiPriority w:val="99"/>
    <w:semiHidden/>
    <w:rsid w:val="005424BD"/>
    <w:rPr>
      <w:rFonts w:ascii="Century Gothic" w:hAnsi="Century Gothic"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424BD"/>
    <w:rPr>
      <w:b/>
      <w:bCs/>
    </w:rPr>
  </w:style>
  <w:style w:type="character" w:customStyle="1" w:styleId="CommentSubjectChar">
    <w:name w:val="Comment Subject Char"/>
    <w:basedOn w:val="CommentTextChar"/>
    <w:link w:val="CommentSubject"/>
    <w:uiPriority w:val="99"/>
    <w:semiHidden/>
    <w:rsid w:val="005424BD"/>
    <w:rPr>
      <w:rFonts w:ascii="Century Gothic" w:hAnsi="Century Gothic" w:cs="Times New Roman"/>
      <w:b/>
      <w:bCs/>
      <w:sz w:val="20"/>
      <w:szCs w:val="20"/>
      <w:lang w:eastAsia="en-GB"/>
    </w:rPr>
  </w:style>
  <w:style w:type="paragraph" w:styleId="PlainText">
    <w:name w:val="Plain Text"/>
    <w:basedOn w:val="Normal"/>
    <w:link w:val="PlainTextChar"/>
    <w:uiPriority w:val="99"/>
    <w:semiHidden/>
    <w:unhideWhenUsed/>
    <w:rsid w:val="00E23724"/>
    <w:pPr>
      <w:spacing w:after="0" w:line="240" w:lineRule="auto"/>
    </w:pPr>
    <w:rPr>
      <w:rFonts w:eastAsiaTheme="minorHAnsi" w:cstheme="minorBidi"/>
      <w:szCs w:val="21"/>
      <w:lang w:eastAsia="en-US"/>
    </w:rPr>
  </w:style>
  <w:style w:type="character" w:customStyle="1" w:styleId="PlainTextChar">
    <w:name w:val="Plain Text Char"/>
    <w:basedOn w:val="DefaultParagraphFont"/>
    <w:link w:val="PlainText"/>
    <w:uiPriority w:val="99"/>
    <w:semiHidden/>
    <w:rsid w:val="00E23724"/>
    <w:rPr>
      <w:rFonts w:ascii="Century Gothic" w:eastAsiaTheme="minorHAnsi" w:hAnsi="Century Gothic"/>
      <w:szCs w:val="21"/>
    </w:rPr>
  </w:style>
  <w:style w:type="table" w:customStyle="1" w:styleId="TableGrid3">
    <w:name w:val="Table Grid3"/>
    <w:basedOn w:val="TableNormal"/>
    <w:next w:val="TableGrid"/>
    <w:rsid w:val="00897FD9"/>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1">
    <w:name w:val="western1"/>
    <w:basedOn w:val="Normal"/>
    <w:rsid w:val="001D6249"/>
    <w:pPr>
      <w:spacing w:before="100" w:beforeAutospacing="1" w:after="142" w:line="276" w:lineRule="auto"/>
    </w:pPr>
    <w:rPr>
      <w:rFonts w:ascii="Calibri" w:eastAsiaTheme="minorHAnsi" w:hAnsi="Calibri" w:cs="Calibri"/>
      <w:color w:val="000000"/>
      <w:szCs w:val="22"/>
    </w:rPr>
  </w:style>
  <w:style w:type="table" w:customStyle="1" w:styleId="TableGrid4">
    <w:name w:val="Table Grid4"/>
    <w:basedOn w:val="TableNormal"/>
    <w:next w:val="TableGrid"/>
    <w:rsid w:val="00347730"/>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BD34B1"/>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1C38FC"/>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59441">
      <w:bodyDiv w:val="1"/>
      <w:marLeft w:val="0"/>
      <w:marRight w:val="0"/>
      <w:marTop w:val="0"/>
      <w:marBottom w:val="0"/>
      <w:divBdr>
        <w:top w:val="none" w:sz="0" w:space="0" w:color="auto"/>
        <w:left w:val="none" w:sz="0" w:space="0" w:color="auto"/>
        <w:bottom w:val="none" w:sz="0" w:space="0" w:color="auto"/>
        <w:right w:val="none" w:sz="0" w:space="0" w:color="auto"/>
      </w:divBdr>
    </w:div>
    <w:div w:id="336612840">
      <w:bodyDiv w:val="1"/>
      <w:marLeft w:val="0"/>
      <w:marRight w:val="0"/>
      <w:marTop w:val="0"/>
      <w:marBottom w:val="0"/>
      <w:divBdr>
        <w:top w:val="none" w:sz="0" w:space="0" w:color="auto"/>
        <w:left w:val="none" w:sz="0" w:space="0" w:color="auto"/>
        <w:bottom w:val="none" w:sz="0" w:space="0" w:color="auto"/>
        <w:right w:val="none" w:sz="0" w:space="0" w:color="auto"/>
      </w:divBdr>
    </w:div>
    <w:div w:id="491651829">
      <w:bodyDiv w:val="1"/>
      <w:marLeft w:val="0"/>
      <w:marRight w:val="0"/>
      <w:marTop w:val="0"/>
      <w:marBottom w:val="0"/>
      <w:divBdr>
        <w:top w:val="none" w:sz="0" w:space="0" w:color="auto"/>
        <w:left w:val="none" w:sz="0" w:space="0" w:color="auto"/>
        <w:bottom w:val="none" w:sz="0" w:space="0" w:color="auto"/>
        <w:right w:val="none" w:sz="0" w:space="0" w:color="auto"/>
      </w:divBdr>
    </w:div>
    <w:div w:id="1004239236">
      <w:bodyDiv w:val="1"/>
      <w:marLeft w:val="0"/>
      <w:marRight w:val="0"/>
      <w:marTop w:val="0"/>
      <w:marBottom w:val="0"/>
      <w:divBdr>
        <w:top w:val="none" w:sz="0" w:space="0" w:color="auto"/>
        <w:left w:val="none" w:sz="0" w:space="0" w:color="auto"/>
        <w:bottom w:val="none" w:sz="0" w:space="0" w:color="auto"/>
        <w:right w:val="none" w:sz="0" w:space="0" w:color="auto"/>
      </w:divBdr>
    </w:div>
    <w:div w:id="1019232559">
      <w:bodyDiv w:val="1"/>
      <w:marLeft w:val="0"/>
      <w:marRight w:val="0"/>
      <w:marTop w:val="0"/>
      <w:marBottom w:val="0"/>
      <w:divBdr>
        <w:top w:val="none" w:sz="0" w:space="0" w:color="auto"/>
        <w:left w:val="none" w:sz="0" w:space="0" w:color="auto"/>
        <w:bottom w:val="none" w:sz="0" w:space="0" w:color="auto"/>
        <w:right w:val="none" w:sz="0" w:space="0" w:color="auto"/>
      </w:divBdr>
    </w:div>
    <w:div w:id="1219240513">
      <w:bodyDiv w:val="1"/>
      <w:marLeft w:val="0"/>
      <w:marRight w:val="0"/>
      <w:marTop w:val="0"/>
      <w:marBottom w:val="0"/>
      <w:divBdr>
        <w:top w:val="none" w:sz="0" w:space="0" w:color="auto"/>
        <w:left w:val="none" w:sz="0" w:space="0" w:color="auto"/>
        <w:bottom w:val="none" w:sz="0" w:space="0" w:color="auto"/>
        <w:right w:val="none" w:sz="0" w:space="0" w:color="auto"/>
      </w:divBdr>
    </w:div>
    <w:div w:id="1288700384">
      <w:bodyDiv w:val="1"/>
      <w:marLeft w:val="0"/>
      <w:marRight w:val="0"/>
      <w:marTop w:val="0"/>
      <w:marBottom w:val="0"/>
      <w:divBdr>
        <w:top w:val="none" w:sz="0" w:space="0" w:color="auto"/>
        <w:left w:val="none" w:sz="0" w:space="0" w:color="auto"/>
        <w:bottom w:val="none" w:sz="0" w:space="0" w:color="auto"/>
        <w:right w:val="none" w:sz="0" w:space="0" w:color="auto"/>
      </w:divBdr>
    </w:div>
    <w:div w:id="1472866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pany%20Documents\10%20OFFICE\Templates\BC%20Minu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80f17fee-da6c-4109-99be-dc67582e953f">H3HQ37A4YH6N-1481070092-62715</_dlc_DocId>
    <_dlc_DocIdUrl xmlns="80f17fee-da6c-4109-99be-dc67582e953f">
      <Url>https://barnardcastletowncouncil.sharepoint.com/sites/CompanyDocuments/_layouts/15/DocIdRedir.aspx?ID=H3HQ37A4YH6N-1481070092-62715</Url>
      <Description>H3HQ37A4YH6N-1481070092-62715</Description>
    </_dlc_DocIdUrl>
    <TaxCatchAll xmlns="80f17fee-da6c-4109-99be-dc67582e953f" xsi:nil="true"/>
    <lcf76f155ced4ddcb4097134ff3c332f xmlns="e4dc9558-c89b-4395-9418-7e6cbce1f7d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9D3334D0E78847818FF411239744CD" ma:contentTypeVersion="18" ma:contentTypeDescription="Create a new document." ma:contentTypeScope="" ma:versionID="455917cbd12cecb478c11b3c5dc78926">
  <xsd:schema xmlns:xsd="http://www.w3.org/2001/XMLSchema" xmlns:xs="http://www.w3.org/2001/XMLSchema" xmlns:p="http://schemas.microsoft.com/office/2006/metadata/properties" xmlns:ns2="80f17fee-da6c-4109-99be-dc67582e953f" xmlns:ns3="e4dc9558-c89b-4395-9418-7e6cbce1f7d4" targetNamespace="http://schemas.microsoft.com/office/2006/metadata/properties" ma:root="true" ma:fieldsID="75f60658e58694ed9bab439ff5971d26" ns2:_="" ns3:_="">
    <xsd:import namespace="80f17fee-da6c-4109-99be-dc67582e953f"/>
    <xsd:import namespace="e4dc9558-c89b-4395-9418-7e6cbce1f7d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17fee-da6c-4109-99be-dc67582e95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9806c625-bba8-4844-b986-9d458b272b3e}" ma:internalName="TaxCatchAll" ma:showField="CatchAllData" ma:web="80f17fee-da6c-4109-99be-dc67582e953f">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dc9558-c89b-4395-9418-7e6cbce1f7d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8bc4b6c-6d74-4c20-9206-6880bc4639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90310E-4E31-41E5-BAAC-D2381D27C61C}">
  <ds:schemaRefs>
    <ds:schemaRef ds:uri="http://schemas.microsoft.com/sharepoint/events"/>
  </ds:schemaRefs>
</ds:datastoreItem>
</file>

<file path=customXml/itemProps2.xml><?xml version="1.0" encoding="utf-8"?>
<ds:datastoreItem xmlns:ds="http://schemas.openxmlformats.org/officeDocument/2006/customXml" ds:itemID="{BF3C6396-D39F-4EE0-AF66-67A39D0EAD16}">
  <ds:schemaRefs>
    <ds:schemaRef ds:uri="http://schemas.openxmlformats.org/officeDocument/2006/bibliography"/>
  </ds:schemaRefs>
</ds:datastoreItem>
</file>

<file path=customXml/itemProps3.xml><?xml version="1.0" encoding="utf-8"?>
<ds:datastoreItem xmlns:ds="http://schemas.openxmlformats.org/officeDocument/2006/customXml" ds:itemID="{BD81FFFE-3C8A-4228-A728-9333482EC8D5}">
  <ds:schemaRefs>
    <ds:schemaRef ds:uri="http://schemas.microsoft.com/office/2006/metadata/properties"/>
    <ds:schemaRef ds:uri="http://schemas.microsoft.com/office/infopath/2007/PartnerControls"/>
    <ds:schemaRef ds:uri="80f17fee-da6c-4109-99be-dc67582e953f"/>
    <ds:schemaRef ds:uri="e4dc9558-c89b-4395-9418-7e6cbce1f7d4"/>
  </ds:schemaRefs>
</ds:datastoreItem>
</file>

<file path=customXml/itemProps4.xml><?xml version="1.0" encoding="utf-8"?>
<ds:datastoreItem xmlns:ds="http://schemas.openxmlformats.org/officeDocument/2006/customXml" ds:itemID="{DFF718D5-488F-4FCA-8A19-49908A05D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17fee-da6c-4109-99be-dc67582e953f"/>
    <ds:schemaRef ds:uri="e4dc9558-c89b-4395-9418-7e6cbce1f7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BB5BC19-3E35-4A60-B7E1-D0F28CD87D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BC Minutes</Template>
  <TotalTime>78</TotalTime>
  <Pages>4</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Yvette</dc:creator>
  <cp:keywords/>
  <dc:description/>
  <cp:lastModifiedBy>Martin Clark</cp:lastModifiedBy>
  <cp:revision>19</cp:revision>
  <cp:lastPrinted>2025-03-14T10:12:00Z</cp:lastPrinted>
  <dcterms:created xsi:type="dcterms:W3CDTF">2026-05-07T10:46:00Z</dcterms:created>
  <dcterms:modified xsi:type="dcterms:W3CDTF">2026-06-16T07:26:00Z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0x0101004F9D3334D0E78847818FF411239744CD</vt:lpwstr>
  </property>
  <property fmtid="{D5CDD505-2E9C-101B-9397-08002B2CF9AE}" pid="3" name="MediaServiceImageTags">
    <vt:lpwstr/>
  </property>
  <property fmtid="{D5CDD505-2E9C-101B-9397-08002B2CF9AE}" pid="4" name="_dlc_DocIdItemGuid">
    <vt:lpwstr>fd3f84d6-5d16-4570-a1ee-fd13de39f187</vt:lpwstr>
  </property>
</Properties>
</file>